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FB6856" w14:textId="5E49CB95" w:rsidR="00C44587" w:rsidRDefault="009D4905" w:rsidP="00D71273">
      <w:pPr>
        <w:jc w:val="center"/>
      </w:pPr>
      <w:r>
        <w:t>FORMULARIO PARA LAS EMPRESAS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6"/>
        <w:gridCol w:w="2592"/>
        <w:gridCol w:w="2594"/>
        <w:gridCol w:w="2594"/>
      </w:tblGrid>
      <w:tr w:rsidR="00650259" w:rsidRPr="000A3497" w14:paraId="7C39D719" w14:textId="77777777" w:rsidTr="00AE6E99">
        <w:trPr>
          <w:trHeight w:val="2088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841AF05" w14:textId="77777777" w:rsidR="00C44587" w:rsidRDefault="00C44587"/>
          <w:tbl>
            <w:tblPr>
              <w:tblStyle w:val="TableGrid"/>
              <w:tblW w:w="8898" w:type="dxa"/>
              <w:tblLook w:val="04A0" w:firstRow="1" w:lastRow="0" w:firstColumn="1" w:lastColumn="0" w:noHBand="0" w:noVBand="1"/>
            </w:tblPr>
            <w:tblGrid>
              <w:gridCol w:w="4449"/>
              <w:gridCol w:w="4449"/>
            </w:tblGrid>
            <w:tr w:rsidR="00C23D2C" w14:paraId="261C898B" w14:textId="77777777" w:rsidTr="00AE6E99">
              <w:trPr>
                <w:trHeight w:val="274"/>
              </w:trPr>
              <w:tc>
                <w:tcPr>
                  <w:tcW w:w="4449" w:type="dxa"/>
                </w:tcPr>
                <w:p w14:paraId="33E08B1B" w14:textId="7DF9C58F" w:rsidR="00C23D2C" w:rsidRDefault="00C23D2C" w:rsidP="008C11D5">
                  <w:pPr>
                    <w:jc w:val="both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Nombre</w:t>
                  </w:r>
                  <w:r w:rsidR="007A4D45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y apellidos </w:t>
                  </w:r>
                  <w:r w:rsidR="009D4905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del (de la) dueño(a)</w:t>
                  </w:r>
                </w:p>
              </w:tc>
              <w:tc>
                <w:tcPr>
                  <w:tcW w:w="4449" w:type="dxa"/>
                </w:tcPr>
                <w:p w14:paraId="4845500B" w14:textId="77777777" w:rsidR="00C23D2C" w:rsidRDefault="00C23D2C" w:rsidP="00230DD4">
                  <w:pPr>
                    <w:jc w:val="both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</w:tr>
            <w:tr w:rsidR="00C23D2C" w14:paraId="6572E9BF" w14:textId="77777777" w:rsidTr="00AE6E99">
              <w:trPr>
                <w:trHeight w:val="274"/>
              </w:trPr>
              <w:tc>
                <w:tcPr>
                  <w:tcW w:w="4449" w:type="dxa"/>
                </w:tcPr>
                <w:p w14:paraId="2FD56147" w14:textId="5BA3A1DD" w:rsidR="00C23D2C" w:rsidRDefault="009D4905" w:rsidP="008C11D5">
                  <w:pPr>
                    <w:jc w:val="both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T</w:t>
                  </w:r>
                  <w:r w:rsidR="007004DB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eléfono</w:t>
                  </w:r>
                </w:p>
              </w:tc>
              <w:tc>
                <w:tcPr>
                  <w:tcW w:w="4449" w:type="dxa"/>
                </w:tcPr>
                <w:p w14:paraId="2801BB15" w14:textId="77777777" w:rsidR="00C23D2C" w:rsidRDefault="00C23D2C" w:rsidP="00230DD4">
                  <w:pPr>
                    <w:jc w:val="both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</w:tr>
            <w:tr w:rsidR="007A4D45" w14:paraId="78D9E72B" w14:textId="77777777" w:rsidTr="00AE6E99">
              <w:trPr>
                <w:trHeight w:val="297"/>
              </w:trPr>
              <w:tc>
                <w:tcPr>
                  <w:tcW w:w="4449" w:type="dxa"/>
                </w:tcPr>
                <w:p w14:paraId="047E2B6B" w14:textId="31383847" w:rsidR="007A4D45" w:rsidRDefault="007A4D45" w:rsidP="008C11D5">
                  <w:pPr>
                    <w:jc w:val="both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  <w:r w:rsidR="009D4905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E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mpresa </w:t>
                  </w:r>
                </w:p>
              </w:tc>
              <w:tc>
                <w:tcPr>
                  <w:tcW w:w="4449" w:type="dxa"/>
                </w:tcPr>
                <w:p w14:paraId="775451FA" w14:textId="77777777" w:rsidR="007A4D45" w:rsidRDefault="007A4D45" w:rsidP="00230DD4">
                  <w:pPr>
                    <w:jc w:val="both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</w:tr>
            <w:tr w:rsidR="00C23D2C" w14:paraId="1E53D1FF" w14:textId="77777777" w:rsidTr="00AE6E99">
              <w:trPr>
                <w:trHeight w:val="274"/>
              </w:trPr>
              <w:tc>
                <w:tcPr>
                  <w:tcW w:w="4449" w:type="dxa"/>
                </w:tcPr>
                <w:p w14:paraId="5A86467E" w14:textId="5A4DA0D6" w:rsidR="00C23D2C" w:rsidRDefault="009D4905" w:rsidP="008C11D5">
                  <w:pPr>
                    <w:jc w:val="both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S</w:t>
                  </w:r>
                  <w:r w:rsidR="008C11D5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exo</w:t>
                  </w:r>
                </w:p>
              </w:tc>
              <w:tc>
                <w:tcPr>
                  <w:tcW w:w="4449" w:type="dxa"/>
                </w:tcPr>
                <w:p w14:paraId="6C4B42F0" w14:textId="77777777" w:rsidR="00C23D2C" w:rsidRDefault="00C23D2C" w:rsidP="00230DD4">
                  <w:pPr>
                    <w:jc w:val="both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</w:tr>
            <w:tr w:rsidR="005A7F56" w14:paraId="41EBCD98" w14:textId="77777777" w:rsidTr="00AE6E99">
              <w:trPr>
                <w:trHeight w:val="274"/>
              </w:trPr>
              <w:tc>
                <w:tcPr>
                  <w:tcW w:w="4449" w:type="dxa"/>
                  <w:vMerge w:val="restart"/>
                </w:tcPr>
                <w:p w14:paraId="10ABF131" w14:textId="2D838511" w:rsidR="005A7F56" w:rsidRDefault="005A7F56" w:rsidP="008C11D5">
                  <w:pPr>
                    <w:jc w:val="both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Rango de edad</w:t>
                  </w:r>
                </w:p>
              </w:tc>
              <w:tc>
                <w:tcPr>
                  <w:tcW w:w="4449" w:type="dxa"/>
                </w:tcPr>
                <w:p w14:paraId="2F509834" w14:textId="1C4F27D8" w:rsidR="005A7F56" w:rsidRPr="00C61191" w:rsidRDefault="005A7F56" w:rsidP="00C61191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C61191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&lt;19</w:t>
                  </w:r>
                </w:p>
              </w:tc>
            </w:tr>
            <w:tr w:rsidR="005A7F56" w14:paraId="5C6AFA7A" w14:textId="77777777" w:rsidTr="00AE6E99">
              <w:trPr>
                <w:trHeight w:val="274"/>
              </w:trPr>
              <w:tc>
                <w:tcPr>
                  <w:tcW w:w="4449" w:type="dxa"/>
                  <w:vMerge/>
                </w:tcPr>
                <w:p w14:paraId="4D55A984" w14:textId="77777777" w:rsidR="005A7F56" w:rsidRDefault="005A7F56" w:rsidP="008C11D5">
                  <w:pPr>
                    <w:jc w:val="both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449" w:type="dxa"/>
                </w:tcPr>
                <w:p w14:paraId="6A55109B" w14:textId="7657CFC0" w:rsidR="005A7F56" w:rsidRPr="00C61191" w:rsidRDefault="005A7F56" w:rsidP="00C61191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left" w:pos="3200"/>
                    </w:tabs>
                    <w:jc w:val="both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C61191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20-29</w:t>
                  </w:r>
                  <w:r w:rsidRPr="00C61191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ab/>
                  </w:r>
                </w:p>
              </w:tc>
            </w:tr>
            <w:tr w:rsidR="005A7F56" w14:paraId="0FD96E64" w14:textId="77777777" w:rsidTr="00AE6E99">
              <w:trPr>
                <w:trHeight w:val="274"/>
              </w:trPr>
              <w:tc>
                <w:tcPr>
                  <w:tcW w:w="4449" w:type="dxa"/>
                  <w:vMerge/>
                </w:tcPr>
                <w:p w14:paraId="55B949A3" w14:textId="77777777" w:rsidR="005A7F56" w:rsidRDefault="005A7F56" w:rsidP="008C11D5">
                  <w:pPr>
                    <w:jc w:val="both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449" w:type="dxa"/>
                </w:tcPr>
                <w:p w14:paraId="404AC7A2" w14:textId="61995A61" w:rsidR="005A7F56" w:rsidRPr="00C61191" w:rsidRDefault="005A7F56" w:rsidP="00C61191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left" w:pos="3200"/>
                    </w:tabs>
                    <w:jc w:val="both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C61191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30-39</w:t>
                  </w:r>
                </w:p>
              </w:tc>
            </w:tr>
            <w:tr w:rsidR="005A7F56" w14:paraId="066A0C81" w14:textId="77777777" w:rsidTr="00AE6E99">
              <w:trPr>
                <w:trHeight w:val="274"/>
              </w:trPr>
              <w:tc>
                <w:tcPr>
                  <w:tcW w:w="4449" w:type="dxa"/>
                  <w:vMerge/>
                </w:tcPr>
                <w:p w14:paraId="072CE55C" w14:textId="77777777" w:rsidR="005A7F56" w:rsidRDefault="005A7F56" w:rsidP="008C11D5">
                  <w:pPr>
                    <w:jc w:val="both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449" w:type="dxa"/>
                </w:tcPr>
                <w:p w14:paraId="6067BA7C" w14:textId="5B51C8DC" w:rsidR="005A7F56" w:rsidRPr="00C61191" w:rsidRDefault="005A7F56" w:rsidP="00C61191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left" w:pos="3200"/>
                    </w:tabs>
                    <w:jc w:val="both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C61191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40-49</w:t>
                  </w:r>
                </w:p>
              </w:tc>
            </w:tr>
            <w:tr w:rsidR="005A7F56" w14:paraId="395CDD87" w14:textId="77777777" w:rsidTr="00AE6E99">
              <w:trPr>
                <w:trHeight w:val="274"/>
              </w:trPr>
              <w:tc>
                <w:tcPr>
                  <w:tcW w:w="4449" w:type="dxa"/>
                  <w:vMerge/>
                </w:tcPr>
                <w:p w14:paraId="253E2777" w14:textId="77777777" w:rsidR="005A7F56" w:rsidRDefault="005A7F56" w:rsidP="008C11D5">
                  <w:pPr>
                    <w:jc w:val="both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449" w:type="dxa"/>
                </w:tcPr>
                <w:p w14:paraId="5C7CC34A" w14:textId="13EB6B00" w:rsidR="005A7F56" w:rsidRPr="00C61191" w:rsidRDefault="005A7F56" w:rsidP="00C61191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left" w:pos="3200"/>
                    </w:tabs>
                    <w:jc w:val="both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C61191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50-59</w:t>
                  </w:r>
                </w:p>
              </w:tc>
            </w:tr>
            <w:tr w:rsidR="005A7F56" w14:paraId="3E1B5902" w14:textId="77777777" w:rsidTr="00AE6E99">
              <w:trPr>
                <w:trHeight w:val="274"/>
              </w:trPr>
              <w:tc>
                <w:tcPr>
                  <w:tcW w:w="4449" w:type="dxa"/>
                  <w:vMerge/>
                </w:tcPr>
                <w:p w14:paraId="274393C9" w14:textId="77777777" w:rsidR="005A7F56" w:rsidRDefault="005A7F56" w:rsidP="008C11D5">
                  <w:pPr>
                    <w:jc w:val="both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449" w:type="dxa"/>
                </w:tcPr>
                <w:p w14:paraId="668958AA" w14:textId="1BD20452" w:rsidR="005A7F56" w:rsidRPr="00C61191" w:rsidRDefault="005A7F56" w:rsidP="00C61191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left" w:pos="3200"/>
                    </w:tabs>
                    <w:jc w:val="both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C61191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60&gt; o mas </w:t>
                  </w:r>
                </w:p>
              </w:tc>
            </w:tr>
            <w:tr w:rsidR="005A7F56" w14:paraId="1FE8C533" w14:textId="77777777" w:rsidTr="00AE6E99">
              <w:trPr>
                <w:trHeight w:val="274"/>
              </w:trPr>
              <w:tc>
                <w:tcPr>
                  <w:tcW w:w="4449" w:type="dxa"/>
                </w:tcPr>
                <w:p w14:paraId="7A3FD537" w14:textId="46B1B93C" w:rsidR="005A7F56" w:rsidRDefault="005A7F56" w:rsidP="008C11D5">
                  <w:pPr>
                    <w:jc w:val="both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Correo electrónico</w:t>
                  </w:r>
                </w:p>
              </w:tc>
              <w:tc>
                <w:tcPr>
                  <w:tcW w:w="4449" w:type="dxa"/>
                </w:tcPr>
                <w:p w14:paraId="7DE39C1B" w14:textId="77777777" w:rsidR="005A7F56" w:rsidRDefault="005A7F56" w:rsidP="000F71EF">
                  <w:pPr>
                    <w:tabs>
                      <w:tab w:val="left" w:pos="3200"/>
                    </w:tabs>
                    <w:ind w:firstLine="720"/>
                    <w:jc w:val="both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</w:tr>
            <w:tr w:rsidR="007A4D45" w14:paraId="7C245A4A" w14:textId="77777777" w:rsidTr="00AE6E99">
              <w:trPr>
                <w:trHeight w:val="814"/>
              </w:trPr>
              <w:tc>
                <w:tcPr>
                  <w:tcW w:w="4449" w:type="dxa"/>
                </w:tcPr>
                <w:p w14:paraId="0E3B1DBC" w14:textId="1A41D507" w:rsidR="007A4D45" w:rsidRDefault="007004DB" w:rsidP="00C61191">
                  <w:pPr>
                    <w:tabs>
                      <w:tab w:val="left" w:pos="1660"/>
                    </w:tabs>
                    <w:jc w:val="both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Firma </w:t>
                  </w:r>
                  <w:r w:rsidR="005A7F56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4449" w:type="dxa"/>
                </w:tcPr>
                <w:p w14:paraId="0CF05CCA" w14:textId="77777777" w:rsidR="007A4D45" w:rsidRDefault="007A4D45" w:rsidP="00230DD4">
                  <w:pPr>
                    <w:jc w:val="both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19A8CFD5" w14:textId="77777777" w:rsidR="00650259" w:rsidRPr="00230DD4" w:rsidRDefault="00650259" w:rsidP="00230DD4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346DE2" w:rsidRPr="00230DD4" w14:paraId="11A05B13" w14:textId="77777777" w:rsidTr="00AE6E9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FDC72D" w14:textId="664546CD" w:rsidR="00346DE2" w:rsidRPr="00230DD4" w:rsidRDefault="000C257B" w:rsidP="00230DD4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Informaciones adicionales</w:t>
            </w:r>
            <w:r w:rsidR="00C4066E" w:rsidRPr="00230DD4">
              <w:rPr>
                <w:sz w:val="24"/>
                <w:szCs w:val="24"/>
              </w:rPr>
              <w:t xml:space="preserve"> (</w:t>
            </w:r>
            <w:r w:rsidR="00707108" w:rsidRPr="00230DD4">
              <w:rPr>
                <w:sz w:val="24"/>
                <w:szCs w:val="24"/>
              </w:rPr>
              <w:t xml:space="preserve">seleccione la casilla </w:t>
            </w:r>
            <w:proofErr w:type="gramStart"/>
            <w:r w:rsidR="00707108" w:rsidRPr="00230DD4">
              <w:rPr>
                <w:sz w:val="24"/>
                <w:szCs w:val="24"/>
              </w:rPr>
              <w:t>de acuerdo a</w:t>
            </w:r>
            <w:proofErr w:type="gramEnd"/>
            <w:r w:rsidR="00707108" w:rsidRPr="00230DD4">
              <w:rPr>
                <w:sz w:val="24"/>
                <w:szCs w:val="24"/>
              </w:rPr>
              <w:t xml:space="preserve"> los datos de su empresa)</w:t>
            </w:r>
          </w:p>
          <w:p w14:paraId="0FCEF52C" w14:textId="4EA618D0" w:rsidR="00707108" w:rsidRPr="00230DD4" w:rsidRDefault="00230DD4" w:rsidP="008C11D5">
            <w:pPr>
              <w:spacing w:before="240"/>
              <w:jc w:val="both"/>
              <w:rPr>
                <w:b/>
                <w:sz w:val="24"/>
                <w:szCs w:val="24"/>
              </w:rPr>
            </w:pPr>
            <w:r w:rsidRPr="00230DD4">
              <w:rPr>
                <w:b/>
                <w:sz w:val="24"/>
                <w:szCs w:val="24"/>
              </w:rPr>
              <w:t xml:space="preserve">                     </w:t>
            </w:r>
            <w:r w:rsidR="009D4905">
              <w:rPr>
                <w:b/>
                <w:sz w:val="24"/>
                <w:szCs w:val="24"/>
              </w:rPr>
              <w:t>Ubica</w:t>
            </w:r>
            <w:r w:rsidR="008C11D5">
              <w:rPr>
                <w:b/>
                <w:sz w:val="24"/>
                <w:szCs w:val="24"/>
              </w:rPr>
              <w:t xml:space="preserve">ción </w:t>
            </w:r>
          </w:p>
        </w:tc>
      </w:tr>
      <w:tr w:rsidR="00346DE2" w:rsidRPr="00230DD4" w14:paraId="7A6E0171" w14:textId="77777777" w:rsidTr="00720288"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2A352" w14:textId="77777777" w:rsidR="00346DE2" w:rsidRPr="00230DD4" w:rsidRDefault="00346DE2" w:rsidP="00230DD4">
            <w:pPr>
              <w:spacing w:before="120"/>
              <w:ind w:left="432"/>
              <w:jc w:val="both"/>
              <w:rPr>
                <w:sz w:val="24"/>
                <w:szCs w:val="24"/>
              </w:rPr>
            </w:pPr>
            <w:r w:rsidRPr="00230DD4">
              <w:rPr>
                <w:sz w:val="24"/>
                <w:szCs w:val="24"/>
                <w:lang w:bidi="es-ES"/>
              </w:rPr>
              <w:sym w:font="Wingdings 2" w:char="F0A3"/>
            </w:r>
          </w:p>
        </w:tc>
        <w:tc>
          <w:tcPr>
            <w:tcW w:w="43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05C33" w14:textId="24C0E8E6" w:rsidR="00346DE2" w:rsidRPr="00230DD4" w:rsidRDefault="002A0A81" w:rsidP="00230D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Bario</w:t>
            </w:r>
          </w:p>
        </w:tc>
      </w:tr>
      <w:tr w:rsidR="00346DE2" w:rsidRPr="00230DD4" w14:paraId="24BC7DA2" w14:textId="77777777" w:rsidTr="00720288"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41FC" w14:textId="77777777" w:rsidR="00346DE2" w:rsidRPr="00230DD4" w:rsidRDefault="00346DE2" w:rsidP="00230DD4">
            <w:pPr>
              <w:spacing w:before="120"/>
              <w:ind w:left="432"/>
              <w:jc w:val="both"/>
              <w:rPr>
                <w:sz w:val="24"/>
                <w:szCs w:val="24"/>
              </w:rPr>
            </w:pPr>
            <w:r w:rsidRPr="00230DD4">
              <w:rPr>
                <w:sz w:val="24"/>
                <w:szCs w:val="24"/>
                <w:lang w:bidi="es-ES"/>
              </w:rPr>
              <w:sym w:font="Wingdings 2" w:char="F0A3"/>
            </w:r>
          </w:p>
        </w:tc>
        <w:tc>
          <w:tcPr>
            <w:tcW w:w="43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025D26" w14:textId="7D58C5CA" w:rsidR="00346DE2" w:rsidRPr="00230DD4" w:rsidRDefault="005A7F56" w:rsidP="00230D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Ciudad</w:t>
            </w:r>
          </w:p>
        </w:tc>
      </w:tr>
      <w:tr w:rsidR="002A0A81" w:rsidRPr="00230DD4" w14:paraId="0B4ADD3D" w14:textId="77777777" w:rsidTr="00720288"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32898" w14:textId="4C145ADA" w:rsidR="002A0A81" w:rsidRPr="00230DD4" w:rsidRDefault="002A0A81" w:rsidP="002A0A81">
            <w:pPr>
              <w:spacing w:before="120"/>
              <w:ind w:left="432"/>
              <w:jc w:val="both"/>
              <w:rPr>
                <w:sz w:val="24"/>
                <w:szCs w:val="24"/>
                <w:lang w:bidi="es-ES"/>
              </w:rPr>
            </w:pPr>
            <w:r w:rsidRPr="00230DD4">
              <w:rPr>
                <w:sz w:val="24"/>
                <w:szCs w:val="24"/>
                <w:lang w:bidi="es-ES"/>
              </w:rPr>
              <w:sym w:font="Wingdings 2" w:char="F0A3"/>
            </w:r>
          </w:p>
        </w:tc>
        <w:tc>
          <w:tcPr>
            <w:tcW w:w="43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3924EF" w14:textId="25D49B7B" w:rsidR="002A0A81" w:rsidRDefault="002A0A81" w:rsidP="002A0A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Ambos</w:t>
            </w:r>
          </w:p>
        </w:tc>
      </w:tr>
      <w:tr w:rsidR="002A0A81" w:rsidRPr="00230DD4" w14:paraId="738E5B64" w14:textId="77777777" w:rsidTr="00720288"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6905" w14:textId="77777777" w:rsidR="002A0A81" w:rsidRPr="00230DD4" w:rsidRDefault="002A0A81" w:rsidP="002A0A81">
            <w:pPr>
              <w:spacing w:before="120" w:line="360" w:lineRule="auto"/>
              <w:ind w:left="432"/>
              <w:jc w:val="both"/>
              <w:rPr>
                <w:sz w:val="24"/>
                <w:szCs w:val="24"/>
              </w:rPr>
            </w:pPr>
            <w:r w:rsidRPr="00230DD4">
              <w:rPr>
                <w:sz w:val="24"/>
                <w:szCs w:val="24"/>
                <w:lang w:bidi="es-ES"/>
              </w:rPr>
              <w:sym w:font="Wingdings 2" w:char="F0A3"/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AF5234" w14:textId="76264BA7" w:rsidR="002A0A81" w:rsidRPr="00230DD4" w:rsidRDefault="002A0A81" w:rsidP="002A0A8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30DD4">
              <w:rPr>
                <w:b/>
                <w:sz w:val="24"/>
                <w:szCs w:val="24"/>
              </w:rPr>
              <w:t>Tipo de</w:t>
            </w:r>
            <w:r>
              <w:rPr>
                <w:b/>
                <w:sz w:val="24"/>
                <w:szCs w:val="24"/>
              </w:rPr>
              <w:t xml:space="preserve">l negocio                     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F17D45" w14:textId="27878891" w:rsidR="002A0A81" w:rsidRPr="00230DD4" w:rsidRDefault="002A0A81" w:rsidP="002A0A81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N°</w:t>
            </w:r>
            <w:proofErr w:type="spellEnd"/>
            <w:r>
              <w:rPr>
                <w:b/>
                <w:sz w:val="24"/>
                <w:szCs w:val="24"/>
              </w:rPr>
              <w:t xml:space="preserve"> de empleados              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96FDAC" w14:textId="36313E3B" w:rsidR="002A0A81" w:rsidRPr="00230DD4" w:rsidRDefault="002A0A81" w:rsidP="002A0A81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tiempo operando</w:t>
            </w:r>
          </w:p>
        </w:tc>
      </w:tr>
      <w:tr w:rsidR="002A0A81" w:rsidRPr="00230DD4" w14:paraId="06D18EC4" w14:textId="77777777" w:rsidTr="00720288"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714E" w14:textId="31BC0414" w:rsidR="002A0A81" w:rsidRPr="00230DD4" w:rsidRDefault="002A0A81" w:rsidP="002A0A81">
            <w:pPr>
              <w:spacing w:before="120" w:line="360" w:lineRule="auto"/>
              <w:ind w:left="432"/>
              <w:jc w:val="both"/>
              <w:rPr>
                <w:sz w:val="24"/>
                <w:szCs w:val="24"/>
                <w:lang w:bidi="es-ES"/>
              </w:rPr>
            </w:pPr>
            <w:r w:rsidRPr="00230DD4">
              <w:rPr>
                <w:sz w:val="24"/>
                <w:szCs w:val="24"/>
                <w:lang w:bidi="es-ES"/>
              </w:rPr>
              <w:sym w:font="Wingdings 2" w:char="F0A3"/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A271DD" w14:textId="041C46C3" w:rsidR="002A0A81" w:rsidRPr="00230DD4" w:rsidRDefault="002A0A81" w:rsidP="002A0A81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30DD4">
              <w:rPr>
                <w:sz w:val="24"/>
                <w:szCs w:val="24"/>
              </w:rPr>
              <w:t>PYMES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F6EB6C" w14:textId="3330DAE0" w:rsidR="002A0A81" w:rsidRDefault="002A0A81" w:rsidP="002A0A81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242D8">
              <w:rPr>
                <w:sz w:val="24"/>
                <w:szCs w:val="24"/>
                <w:lang w:bidi="es-ES"/>
              </w:rPr>
              <w:sym w:font="Wingdings 2" w:char="F0A3"/>
            </w:r>
            <w:r>
              <w:rPr>
                <w:sz w:val="24"/>
                <w:szCs w:val="24"/>
                <w:lang w:bidi="es-ES"/>
              </w:rPr>
              <w:t xml:space="preserve"> menos de 3</w:t>
            </w:r>
            <w:r>
              <w:rPr>
                <w:sz w:val="24"/>
                <w:szCs w:val="24"/>
              </w:rPr>
              <w:t xml:space="preserve">                     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28629" w14:textId="56C51FBF" w:rsidR="002A0A81" w:rsidRDefault="002A0A81" w:rsidP="002A0A81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242D8">
              <w:rPr>
                <w:sz w:val="24"/>
                <w:szCs w:val="24"/>
                <w:lang w:bidi="es-ES"/>
              </w:rPr>
              <w:sym w:font="Wingdings 2" w:char="F0A3"/>
            </w:r>
            <w:r>
              <w:rPr>
                <w:sz w:val="24"/>
                <w:szCs w:val="24"/>
                <w:lang w:bidi="es-ES"/>
              </w:rPr>
              <w:t xml:space="preserve"> un año o mas</w:t>
            </w:r>
            <w:r>
              <w:rPr>
                <w:sz w:val="24"/>
                <w:szCs w:val="24"/>
              </w:rPr>
              <w:t xml:space="preserve">                  </w:t>
            </w:r>
          </w:p>
        </w:tc>
      </w:tr>
      <w:tr w:rsidR="002A0A81" w:rsidRPr="00230DD4" w14:paraId="77D4C434" w14:textId="77777777" w:rsidTr="00720288"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A55D" w14:textId="14F54624" w:rsidR="002A0A81" w:rsidRPr="00230DD4" w:rsidRDefault="002A0A81" w:rsidP="002A0A81">
            <w:pPr>
              <w:spacing w:before="120" w:line="360" w:lineRule="auto"/>
              <w:ind w:left="432"/>
              <w:jc w:val="both"/>
              <w:rPr>
                <w:sz w:val="24"/>
                <w:szCs w:val="24"/>
                <w:lang w:bidi="es-ES"/>
              </w:rPr>
            </w:pPr>
            <w:r w:rsidRPr="00230DD4">
              <w:rPr>
                <w:sz w:val="24"/>
                <w:szCs w:val="24"/>
                <w:lang w:bidi="es-ES"/>
              </w:rPr>
              <w:sym w:font="Wingdings 2" w:char="F0A3"/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1C86B4" w14:textId="1C01327D" w:rsidR="002A0A81" w:rsidRPr="00230DD4" w:rsidRDefault="002A0A81" w:rsidP="002A0A81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30DD4">
              <w:rPr>
                <w:sz w:val="24"/>
                <w:szCs w:val="24"/>
              </w:rPr>
              <w:t>ONG</w:t>
            </w:r>
            <w:r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68576B" w14:textId="13C9DD67" w:rsidR="002A0A81" w:rsidRDefault="002A0A81" w:rsidP="002A0A81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242D8">
              <w:rPr>
                <w:sz w:val="24"/>
                <w:szCs w:val="24"/>
                <w:lang w:bidi="es-ES"/>
              </w:rPr>
              <w:sym w:font="Wingdings 2" w:char="F0A3"/>
            </w:r>
            <w:r>
              <w:rPr>
                <w:sz w:val="24"/>
                <w:szCs w:val="24"/>
                <w:lang w:bidi="es-ES"/>
              </w:rPr>
              <w:t xml:space="preserve"> 3</w:t>
            </w:r>
            <w:r w:rsidR="00720288">
              <w:rPr>
                <w:sz w:val="24"/>
                <w:szCs w:val="24"/>
                <w:lang w:bidi="es-ES"/>
              </w:rPr>
              <w:t>-9</w:t>
            </w:r>
            <w:r>
              <w:rPr>
                <w:sz w:val="24"/>
                <w:szCs w:val="24"/>
              </w:rPr>
              <w:t xml:space="preserve">                        </w:t>
            </w:r>
            <w:r>
              <w:rPr>
                <w:sz w:val="24"/>
                <w:szCs w:val="24"/>
                <w:lang w:bidi="es-ES"/>
              </w:rPr>
              <w:t xml:space="preserve"> 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081513" w14:textId="77777777" w:rsidR="002A0A81" w:rsidRDefault="002A0A81" w:rsidP="002A0A81">
            <w:pPr>
              <w:spacing w:line="360" w:lineRule="auto"/>
              <w:jc w:val="both"/>
              <w:rPr>
                <w:sz w:val="24"/>
                <w:szCs w:val="24"/>
                <w:lang w:bidi="es-ES"/>
              </w:rPr>
            </w:pPr>
            <w:r w:rsidRPr="001242D8">
              <w:rPr>
                <w:sz w:val="24"/>
                <w:szCs w:val="24"/>
                <w:lang w:bidi="es-ES"/>
              </w:rPr>
              <w:sym w:font="Wingdings 2" w:char="F0A3"/>
            </w:r>
            <w:r>
              <w:rPr>
                <w:sz w:val="24"/>
                <w:szCs w:val="24"/>
                <w:lang w:bidi="es-ES"/>
              </w:rPr>
              <w:t xml:space="preserve"> menos de un año</w:t>
            </w:r>
          </w:p>
          <w:p w14:paraId="41EE8E45" w14:textId="50DF0F77" w:rsidR="003F6826" w:rsidRDefault="003F6826" w:rsidP="003F6826">
            <w:pPr>
              <w:spacing w:line="360" w:lineRule="auto"/>
              <w:rPr>
                <w:b/>
                <w:sz w:val="24"/>
                <w:szCs w:val="24"/>
              </w:rPr>
            </w:pPr>
            <w:r w:rsidRPr="001242D8">
              <w:rPr>
                <w:sz w:val="24"/>
                <w:szCs w:val="24"/>
                <w:lang w:bidi="es-ES"/>
              </w:rPr>
              <w:sym w:font="Wingdings 2" w:char="F0A3"/>
            </w:r>
            <w:r>
              <w:rPr>
                <w:sz w:val="24"/>
                <w:szCs w:val="24"/>
                <w:lang w:bidi="es-ES"/>
              </w:rPr>
              <w:t xml:space="preserve"> </w:t>
            </w:r>
            <w:r w:rsidRPr="003F6826">
              <w:rPr>
                <w:bCs/>
                <w:sz w:val="24"/>
                <w:szCs w:val="24"/>
              </w:rPr>
              <w:t>En proceso de constitución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720288" w:rsidRPr="00230DD4" w14:paraId="249B9F2F" w14:textId="77777777" w:rsidTr="00720288"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0B579" w14:textId="20908283" w:rsidR="00720288" w:rsidRPr="00230DD4" w:rsidRDefault="00720288" w:rsidP="002A0A81">
            <w:pPr>
              <w:spacing w:before="120" w:line="360" w:lineRule="auto"/>
              <w:ind w:left="432"/>
              <w:jc w:val="both"/>
              <w:rPr>
                <w:sz w:val="24"/>
                <w:szCs w:val="24"/>
                <w:lang w:bidi="es-ES"/>
              </w:rPr>
            </w:pPr>
            <w:r w:rsidRPr="00230DD4">
              <w:rPr>
                <w:sz w:val="24"/>
                <w:szCs w:val="24"/>
                <w:lang w:bidi="es-ES"/>
              </w:rPr>
              <w:sym w:font="Wingdings 2" w:char="F0A3"/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BEBE12" w14:textId="275A92AF" w:rsidR="00720288" w:rsidRPr="00230DD4" w:rsidRDefault="00720288" w:rsidP="002A0A81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Institución educativa               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8E8D94" w14:textId="586E7036" w:rsidR="00720288" w:rsidRDefault="00720288" w:rsidP="002A0A81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242D8">
              <w:rPr>
                <w:sz w:val="24"/>
                <w:szCs w:val="24"/>
                <w:lang w:bidi="es-ES"/>
              </w:rPr>
              <w:sym w:font="Wingdings 2" w:char="F0A3"/>
            </w:r>
            <w:r>
              <w:rPr>
                <w:sz w:val="24"/>
                <w:szCs w:val="24"/>
                <w:lang w:bidi="es-ES"/>
              </w:rPr>
              <w:t xml:space="preserve"> 10-19</w:t>
            </w:r>
          </w:p>
        </w:tc>
        <w:tc>
          <w:tcPr>
            <w:tcW w:w="1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6DA6D30" w14:textId="6992A19E" w:rsidR="00720288" w:rsidRDefault="00720288" w:rsidP="002A0A81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242D8">
              <w:rPr>
                <w:sz w:val="24"/>
                <w:szCs w:val="24"/>
                <w:lang w:bidi="es-ES"/>
              </w:rPr>
              <w:sym w:font="Wingdings 2" w:char="F0A3"/>
            </w:r>
            <w:r>
              <w:rPr>
                <w:sz w:val="24"/>
                <w:szCs w:val="24"/>
                <w:lang w:bidi="es-ES"/>
              </w:rPr>
              <w:t>Otro especificar</w:t>
            </w:r>
            <w:proofErr w:type="gramStart"/>
            <w:r>
              <w:rPr>
                <w:sz w:val="24"/>
                <w:szCs w:val="24"/>
                <w:lang w:bidi="es-ES"/>
              </w:rPr>
              <w:t>):_</w:t>
            </w:r>
            <w:proofErr w:type="gramEnd"/>
            <w:r>
              <w:rPr>
                <w:sz w:val="24"/>
                <w:szCs w:val="24"/>
                <w:lang w:bidi="es-ES"/>
              </w:rPr>
              <w:t>_________</w:t>
            </w:r>
            <w:r>
              <w:rPr>
                <w:sz w:val="24"/>
                <w:szCs w:val="24"/>
              </w:rPr>
              <w:t xml:space="preserve">                       </w:t>
            </w:r>
            <w:r>
              <w:rPr>
                <w:sz w:val="24"/>
                <w:szCs w:val="24"/>
                <w:lang w:bidi="es-ES"/>
              </w:rPr>
              <w:t xml:space="preserve"> </w:t>
            </w:r>
          </w:p>
        </w:tc>
      </w:tr>
      <w:tr w:rsidR="00720288" w:rsidRPr="00230DD4" w14:paraId="46BAC02A" w14:textId="77777777" w:rsidTr="00720288"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D975F" w14:textId="62EB8E3D" w:rsidR="00720288" w:rsidRPr="00230DD4" w:rsidRDefault="00720288" w:rsidP="002A0A81">
            <w:pPr>
              <w:spacing w:before="120" w:line="360" w:lineRule="auto"/>
              <w:ind w:left="432"/>
              <w:jc w:val="both"/>
              <w:rPr>
                <w:sz w:val="24"/>
                <w:szCs w:val="24"/>
                <w:lang w:bidi="es-ES"/>
              </w:rPr>
            </w:pPr>
            <w:r w:rsidRPr="00230DD4">
              <w:rPr>
                <w:sz w:val="24"/>
                <w:szCs w:val="24"/>
                <w:lang w:bidi="es-ES"/>
              </w:rPr>
              <w:sym w:font="Wingdings 2" w:char="F0A3"/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64BE2D" w14:textId="3BA0398F" w:rsidR="00720288" w:rsidRPr="00230DD4" w:rsidRDefault="00720288" w:rsidP="002A0A81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Empresa publica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E093B3" w14:textId="4CFB920B" w:rsidR="00720288" w:rsidRPr="00720288" w:rsidRDefault="00720288" w:rsidP="00720288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242D8">
              <w:rPr>
                <w:sz w:val="24"/>
                <w:szCs w:val="24"/>
                <w:lang w:bidi="es-ES"/>
              </w:rPr>
              <w:sym w:font="Wingdings 2" w:char="F0A3"/>
            </w:r>
            <w:r>
              <w:rPr>
                <w:sz w:val="24"/>
                <w:szCs w:val="24"/>
                <w:lang w:bidi="es-ES"/>
              </w:rPr>
              <w:t xml:space="preserve"> 20-29</w:t>
            </w:r>
            <w:r>
              <w:rPr>
                <w:sz w:val="24"/>
                <w:szCs w:val="24"/>
              </w:rPr>
              <w:t xml:space="preserve">                       </w:t>
            </w:r>
            <w:r>
              <w:rPr>
                <w:sz w:val="24"/>
                <w:szCs w:val="24"/>
                <w:lang w:bidi="es-ES"/>
              </w:rPr>
              <w:t xml:space="preserve"> </w:t>
            </w:r>
          </w:p>
        </w:tc>
        <w:tc>
          <w:tcPr>
            <w:tcW w:w="1438" w:type="pct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78F1237" w14:textId="501C526B" w:rsidR="00720288" w:rsidRDefault="00720288" w:rsidP="002A0A81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720288" w:rsidRPr="00230DD4" w14:paraId="27A6E12F" w14:textId="77777777" w:rsidTr="00720288"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15395" w14:textId="01BCB246" w:rsidR="00720288" w:rsidRPr="00230DD4" w:rsidRDefault="00720288" w:rsidP="002A0A81">
            <w:pPr>
              <w:spacing w:before="120" w:line="360" w:lineRule="auto"/>
              <w:ind w:left="432"/>
              <w:jc w:val="both"/>
              <w:rPr>
                <w:sz w:val="24"/>
                <w:szCs w:val="24"/>
                <w:lang w:bidi="es-ES"/>
              </w:rPr>
            </w:pPr>
            <w:r w:rsidRPr="00230DD4">
              <w:rPr>
                <w:sz w:val="24"/>
                <w:szCs w:val="24"/>
                <w:lang w:bidi="es-ES"/>
              </w:rPr>
              <w:sym w:font="Wingdings 2" w:char="F0A3"/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04DDA" w14:textId="799A645B" w:rsidR="00720288" w:rsidRDefault="00720288" w:rsidP="002A0A8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30DD4">
              <w:rPr>
                <w:sz w:val="24"/>
                <w:szCs w:val="24"/>
              </w:rPr>
              <w:t>Persona física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B76C0D" w14:textId="749CD869" w:rsidR="00720288" w:rsidRDefault="00720288" w:rsidP="002A0A81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242D8">
              <w:rPr>
                <w:sz w:val="24"/>
                <w:szCs w:val="24"/>
                <w:lang w:bidi="es-ES"/>
              </w:rPr>
              <w:sym w:font="Wingdings 2" w:char="F0A3"/>
            </w:r>
            <w:r>
              <w:rPr>
                <w:sz w:val="24"/>
                <w:szCs w:val="24"/>
                <w:lang w:bidi="es-ES"/>
              </w:rPr>
              <w:t>Otro especificar</w:t>
            </w:r>
            <w:proofErr w:type="gramStart"/>
            <w:r>
              <w:rPr>
                <w:sz w:val="24"/>
                <w:szCs w:val="24"/>
                <w:lang w:bidi="es-ES"/>
              </w:rPr>
              <w:t>):_</w:t>
            </w:r>
            <w:proofErr w:type="gramEnd"/>
            <w:r>
              <w:rPr>
                <w:sz w:val="24"/>
                <w:szCs w:val="24"/>
                <w:lang w:bidi="es-ES"/>
              </w:rPr>
              <w:t>_________</w:t>
            </w:r>
            <w:r>
              <w:rPr>
                <w:sz w:val="24"/>
                <w:szCs w:val="24"/>
              </w:rPr>
              <w:t xml:space="preserve">                       </w:t>
            </w:r>
            <w:r>
              <w:rPr>
                <w:sz w:val="24"/>
                <w:szCs w:val="24"/>
                <w:lang w:bidi="es-ES"/>
              </w:rPr>
              <w:t xml:space="preserve"> </w:t>
            </w:r>
          </w:p>
        </w:tc>
        <w:tc>
          <w:tcPr>
            <w:tcW w:w="1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B90FFC" w14:textId="072FA846" w:rsidR="00720288" w:rsidRDefault="00720288" w:rsidP="002A0A81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4E2C3577" w14:textId="6863AA3F" w:rsidR="00775B73" w:rsidRDefault="00775B73" w:rsidP="00E677FE">
      <w:pPr>
        <w:spacing w:after="0"/>
        <w:rPr>
          <w:sz w:val="24"/>
          <w:szCs w:val="24"/>
        </w:rPr>
      </w:pPr>
    </w:p>
    <w:p w14:paraId="5E5AC91B" w14:textId="77777777" w:rsidR="00775B73" w:rsidRDefault="00775B73" w:rsidP="00775B73">
      <w:pPr>
        <w:tabs>
          <w:tab w:val="left" w:pos="7314"/>
        </w:tabs>
        <w:rPr>
          <w:sz w:val="24"/>
          <w:szCs w:val="24"/>
        </w:rPr>
      </w:pPr>
      <w:proofErr w:type="gramStart"/>
      <w:r>
        <w:rPr>
          <w:sz w:val="24"/>
          <w:szCs w:val="24"/>
        </w:rPr>
        <w:t>Documentos a adjuntar</w:t>
      </w:r>
      <w:proofErr w:type="gramEnd"/>
      <w:r>
        <w:rPr>
          <w:sz w:val="24"/>
          <w:szCs w:val="24"/>
        </w:rPr>
        <w:t xml:space="preserve">: </w:t>
      </w:r>
    </w:p>
    <w:p w14:paraId="5BE1F942" w14:textId="77777777" w:rsidR="00775B73" w:rsidRDefault="00775B73" w:rsidP="00775B73">
      <w:pPr>
        <w:pStyle w:val="ListParagraph"/>
        <w:numPr>
          <w:ilvl w:val="0"/>
          <w:numId w:val="24"/>
        </w:numPr>
        <w:tabs>
          <w:tab w:val="left" w:pos="7314"/>
        </w:tabs>
        <w:rPr>
          <w:sz w:val="24"/>
          <w:szCs w:val="24"/>
        </w:rPr>
      </w:pPr>
      <w:r>
        <w:rPr>
          <w:sz w:val="24"/>
          <w:szCs w:val="24"/>
        </w:rPr>
        <w:t>Si es empresa constituida:</w:t>
      </w:r>
    </w:p>
    <w:p w14:paraId="07243AC3" w14:textId="77777777" w:rsidR="00775B73" w:rsidRDefault="00775B73" w:rsidP="00775B73">
      <w:pPr>
        <w:pStyle w:val="ListParagraph"/>
        <w:numPr>
          <w:ilvl w:val="0"/>
          <w:numId w:val="25"/>
        </w:numPr>
        <w:tabs>
          <w:tab w:val="left" w:pos="7314"/>
        </w:tabs>
        <w:rPr>
          <w:sz w:val="24"/>
          <w:szCs w:val="24"/>
        </w:rPr>
      </w:pPr>
      <w:r>
        <w:rPr>
          <w:sz w:val="24"/>
          <w:szCs w:val="24"/>
        </w:rPr>
        <w:t>Copia de Estados Financieros del año en curso.</w:t>
      </w:r>
    </w:p>
    <w:p w14:paraId="13EEFFE4" w14:textId="77777777" w:rsidR="00775B73" w:rsidRDefault="00775B73" w:rsidP="00775B73">
      <w:pPr>
        <w:pStyle w:val="ListParagraph"/>
        <w:numPr>
          <w:ilvl w:val="0"/>
          <w:numId w:val="25"/>
        </w:numPr>
        <w:tabs>
          <w:tab w:val="left" w:pos="7314"/>
        </w:tabs>
        <w:rPr>
          <w:sz w:val="24"/>
          <w:szCs w:val="24"/>
        </w:rPr>
      </w:pPr>
      <w:r>
        <w:rPr>
          <w:sz w:val="24"/>
          <w:szCs w:val="24"/>
        </w:rPr>
        <w:t>Estatuto legal.</w:t>
      </w:r>
    </w:p>
    <w:p w14:paraId="52DB9862" w14:textId="77777777" w:rsidR="00775B73" w:rsidRDefault="00775B73" w:rsidP="00775B73">
      <w:pPr>
        <w:pStyle w:val="ListParagraph"/>
        <w:numPr>
          <w:ilvl w:val="0"/>
          <w:numId w:val="25"/>
        </w:numPr>
        <w:tabs>
          <w:tab w:val="left" w:pos="7314"/>
        </w:tabs>
        <w:rPr>
          <w:sz w:val="24"/>
          <w:szCs w:val="24"/>
        </w:rPr>
      </w:pPr>
      <w:proofErr w:type="spellStart"/>
      <w:r w:rsidRPr="00305BB1">
        <w:rPr>
          <w:b/>
          <w:sz w:val="24"/>
          <w:szCs w:val="24"/>
        </w:rPr>
        <w:t>Cvs</w:t>
      </w:r>
      <w:proofErr w:type="spellEnd"/>
      <w:r>
        <w:rPr>
          <w:sz w:val="24"/>
          <w:szCs w:val="24"/>
        </w:rPr>
        <w:t xml:space="preserve"> de todos los miembros del equipo.</w:t>
      </w:r>
    </w:p>
    <w:p w14:paraId="4D71B72D" w14:textId="77777777" w:rsidR="00775B73" w:rsidRDefault="00775B73" w:rsidP="00775B73">
      <w:pPr>
        <w:pStyle w:val="ListParagraph"/>
        <w:numPr>
          <w:ilvl w:val="0"/>
          <w:numId w:val="24"/>
        </w:numPr>
        <w:tabs>
          <w:tab w:val="left" w:pos="7314"/>
        </w:tabs>
        <w:rPr>
          <w:sz w:val="24"/>
          <w:szCs w:val="24"/>
        </w:rPr>
      </w:pPr>
      <w:r>
        <w:rPr>
          <w:sz w:val="24"/>
          <w:szCs w:val="24"/>
        </w:rPr>
        <w:t>Si es empresa en proceso de constitución:</w:t>
      </w:r>
    </w:p>
    <w:p w14:paraId="1E8D0F71" w14:textId="77777777" w:rsidR="00775B73" w:rsidRDefault="00775B73" w:rsidP="00775B73">
      <w:pPr>
        <w:pStyle w:val="ListParagraph"/>
        <w:numPr>
          <w:ilvl w:val="0"/>
          <w:numId w:val="26"/>
        </w:numPr>
        <w:tabs>
          <w:tab w:val="left" w:pos="7314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Documentos de prueba sometidos junto con el proyecto.</w:t>
      </w:r>
    </w:p>
    <w:p w14:paraId="24963094" w14:textId="77777777" w:rsidR="00775B73" w:rsidRDefault="00775B73" w:rsidP="00775B73">
      <w:pPr>
        <w:pStyle w:val="ListParagraph"/>
        <w:numPr>
          <w:ilvl w:val="0"/>
          <w:numId w:val="26"/>
        </w:numPr>
        <w:tabs>
          <w:tab w:val="left" w:pos="7314"/>
        </w:tabs>
        <w:rPr>
          <w:sz w:val="24"/>
          <w:szCs w:val="24"/>
        </w:rPr>
      </w:pPr>
      <w:r>
        <w:rPr>
          <w:sz w:val="24"/>
          <w:szCs w:val="24"/>
        </w:rPr>
        <w:t>Estatuto legal.</w:t>
      </w:r>
    </w:p>
    <w:p w14:paraId="30D25F08" w14:textId="77777777" w:rsidR="00775B73" w:rsidRDefault="00775B73" w:rsidP="00775B73">
      <w:pPr>
        <w:pStyle w:val="ListParagraph"/>
        <w:numPr>
          <w:ilvl w:val="0"/>
          <w:numId w:val="26"/>
        </w:numPr>
        <w:tabs>
          <w:tab w:val="left" w:pos="7314"/>
        </w:tabs>
        <w:rPr>
          <w:sz w:val="24"/>
          <w:szCs w:val="24"/>
        </w:rPr>
      </w:pPr>
      <w:proofErr w:type="spellStart"/>
      <w:r w:rsidRPr="00305BB1">
        <w:rPr>
          <w:b/>
          <w:sz w:val="24"/>
          <w:szCs w:val="24"/>
        </w:rPr>
        <w:t>Cvs</w:t>
      </w:r>
      <w:proofErr w:type="spellEnd"/>
      <w:r>
        <w:rPr>
          <w:sz w:val="24"/>
          <w:szCs w:val="24"/>
        </w:rPr>
        <w:t xml:space="preserve"> de todos los miembros del equipo.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0C257B" w:rsidRPr="00230DD4" w14:paraId="05B31E4F" w14:textId="77777777" w:rsidTr="002F5C0A">
        <w:trPr>
          <w:trHeight w:val="293"/>
        </w:trPr>
        <w:tc>
          <w:tcPr>
            <w:tcW w:w="5000" w:type="pct"/>
          </w:tcPr>
          <w:p w14:paraId="12814EA7" w14:textId="05115666" w:rsidR="000C257B" w:rsidRPr="00230DD4" w:rsidRDefault="000C257B" w:rsidP="005F05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Tema </w:t>
            </w:r>
            <w:r w:rsidR="00CC18AD">
              <w:rPr>
                <w:sz w:val="24"/>
                <w:szCs w:val="24"/>
              </w:rPr>
              <w:t>del proyecto</w:t>
            </w:r>
          </w:p>
        </w:tc>
      </w:tr>
      <w:tr w:rsidR="000C257B" w:rsidRPr="00230DD4" w14:paraId="739BD586" w14:textId="77777777" w:rsidTr="002F5C0A">
        <w:trPr>
          <w:trHeight w:val="293"/>
        </w:trPr>
        <w:tc>
          <w:tcPr>
            <w:tcW w:w="5000" w:type="pct"/>
          </w:tcPr>
          <w:p w14:paraId="6D4E6594" w14:textId="77777777" w:rsidR="000C257B" w:rsidRPr="00230DD4" w:rsidRDefault="000C257B" w:rsidP="005F0588">
            <w:pPr>
              <w:jc w:val="both"/>
              <w:rPr>
                <w:sz w:val="24"/>
                <w:szCs w:val="24"/>
              </w:rPr>
            </w:pPr>
          </w:p>
        </w:tc>
      </w:tr>
      <w:tr w:rsidR="000C257B" w:rsidRPr="00230DD4" w14:paraId="65074FF1" w14:textId="77777777" w:rsidTr="002F5C0A">
        <w:trPr>
          <w:trHeight w:val="293"/>
        </w:trPr>
        <w:tc>
          <w:tcPr>
            <w:tcW w:w="5000" w:type="pct"/>
          </w:tcPr>
          <w:p w14:paraId="7FC5DEF5" w14:textId="4C5A4B08" w:rsidR="000C257B" w:rsidRPr="00F60694" w:rsidRDefault="00F60694" w:rsidP="00F60694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F60694">
              <w:rPr>
                <w:sz w:val="24"/>
                <w:szCs w:val="24"/>
              </w:rPr>
              <w:t>D</w:t>
            </w:r>
            <w:r w:rsidR="00775B73" w:rsidRPr="00F60694">
              <w:rPr>
                <w:sz w:val="24"/>
                <w:szCs w:val="24"/>
              </w:rPr>
              <w:t>escripción de las necesidades de los destinatarios de su proyecto</w:t>
            </w:r>
          </w:p>
        </w:tc>
      </w:tr>
      <w:tr w:rsidR="000C257B" w:rsidRPr="00230DD4" w14:paraId="2269EC3D" w14:textId="77777777" w:rsidTr="002F5C0A">
        <w:trPr>
          <w:trHeight w:val="293"/>
        </w:trPr>
        <w:tc>
          <w:tcPr>
            <w:tcW w:w="5000" w:type="pct"/>
          </w:tcPr>
          <w:p w14:paraId="1FE4AA67" w14:textId="59F89E9D" w:rsidR="000C257B" w:rsidRPr="00F60694" w:rsidRDefault="00F60694" w:rsidP="00F60694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F60694">
              <w:rPr>
                <w:sz w:val="24"/>
                <w:szCs w:val="24"/>
              </w:rPr>
              <w:t>Detalles sobre la comunidad a la que sirve su proyecto</w:t>
            </w:r>
          </w:p>
        </w:tc>
      </w:tr>
      <w:tr w:rsidR="000C257B" w:rsidRPr="00230DD4" w14:paraId="04B8B217" w14:textId="77777777" w:rsidTr="002F5C0A">
        <w:trPr>
          <w:trHeight w:val="293"/>
        </w:trPr>
        <w:tc>
          <w:tcPr>
            <w:tcW w:w="5000" w:type="pct"/>
          </w:tcPr>
          <w:p w14:paraId="78C6FBD9" w14:textId="254C4B54" w:rsidR="000C257B" w:rsidRPr="00F60694" w:rsidRDefault="00F60694" w:rsidP="00F60694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F60694">
              <w:rPr>
                <w:sz w:val="24"/>
                <w:szCs w:val="24"/>
              </w:rPr>
              <w:t>La población a la que sirve su proyecto (en términos de variedad de factores demográficos, como la edad, el origen étnico, el género, la situación económica o cualquier combinación de estos y otros factores)</w:t>
            </w:r>
          </w:p>
        </w:tc>
      </w:tr>
      <w:tr w:rsidR="000C257B" w:rsidRPr="00230DD4" w14:paraId="687334BE" w14:textId="77777777" w:rsidTr="002F5C0A">
        <w:trPr>
          <w:trHeight w:val="293"/>
        </w:trPr>
        <w:tc>
          <w:tcPr>
            <w:tcW w:w="5000" w:type="pct"/>
          </w:tcPr>
          <w:p w14:paraId="6D40C284" w14:textId="46026EC5" w:rsidR="000C257B" w:rsidRPr="00F60694" w:rsidRDefault="00F60694" w:rsidP="00F60694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F60694">
              <w:rPr>
                <w:sz w:val="24"/>
                <w:szCs w:val="24"/>
              </w:rPr>
              <w:t>Cómo su proyecto beneficiará a esta población y abordará la necesidad</w:t>
            </w:r>
          </w:p>
        </w:tc>
      </w:tr>
      <w:tr w:rsidR="000C257B" w:rsidRPr="00230DD4" w14:paraId="400633E7" w14:textId="77777777" w:rsidTr="002F5C0A">
        <w:trPr>
          <w:trHeight w:val="293"/>
        </w:trPr>
        <w:tc>
          <w:tcPr>
            <w:tcW w:w="5000" w:type="pct"/>
          </w:tcPr>
          <w:p w14:paraId="10F91E25" w14:textId="77777777" w:rsidR="000C257B" w:rsidRPr="000C257B" w:rsidRDefault="000C257B" w:rsidP="000C257B">
            <w:pPr>
              <w:jc w:val="both"/>
              <w:rPr>
                <w:sz w:val="24"/>
                <w:szCs w:val="24"/>
              </w:rPr>
            </w:pPr>
          </w:p>
        </w:tc>
      </w:tr>
    </w:tbl>
    <w:p w14:paraId="41DC876E" w14:textId="280A66C7" w:rsidR="000952E9" w:rsidRDefault="000952E9" w:rsidP="00E677FE">
      <w:pPr>
        <w:spacing w:after="0"/>
        <w:rPr>
          <w:sz w:val="24"/>
          <w:szCs w:val="24"/>
        </w:rPr>
      </w:pPr>
      <w:r w:rsidRPr="00230DD4">
        <w:rPr>
          <w:sz w:val="24"/>
          <w:szCs w:val="24"/>
        </w:rPr>
        <w:t xml:space="preserve">        </w:t>
      </w:r>
    </w:p>
    <w:p w14:paraId="4DD5C9D3" w14:textId="77777777" w:rsidR="00F60694" w:rsidRDefault="00F60694" w:rsidP="00E677FE">
      <w:pPr>
        <w:spacing w:after="0"/>
        <w:rPr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F60694" w:rsidRPr="00230DD4" w14:paraId="59968F97" w14:textId="77777777" w:rsidTr="002F5C0A">
        <w:trPr>
          <w:trHeight w:val="293"/>
        </w:trPr>
        <w:tc>
          <w:tcPr>
            <w:tcW w:w="5000" w:type="pct"/>
          </w:tcPr>
          <w:p w14:paraId="4F7F16B2" w14:textId="4666EFB5" w:rsidR="00F60694" w:rsidRPr="00230DD4" w:rsidRDefault="00F60694" w:rsidP="005F05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Objetivos/Resultados </w:t>
            </w:r>
            <w:r w:rsidR="00CC18AD">
              <w:rPr>
                <w:sz w:val="24"/>
                <w:szCs w:val="24"/>
              </w:rPr>
              <w:t>esperados del proyecto</w:t>
            </w:r>
          </w:p>
        </w:tc>
      </w:tr>
      <w:tr w:rsidR="00F60694" w:rsidRPr="00230DD4" w14:paraId="6ECA0AF9" w14:textId="77777777" w:rsidTr="002F5C0A">
        <w:trPr>
          <w:trHeight w:val="293"/>
        </w:trPr>
        <w:tc>
          <w:tcPr>
            <w:tcW w:w="5000" w:type="pct"/>
          </w:tcPr>
          <w:p w14:paraId="000F8766" w14:textId="77777777" w:rsidR="00F60694" w:rsidRPr="00230DD4" w:rsidRDefault="00F60694" w:rsidP="005F0588">
            <w:pPr>
              <w:jc w:val="both"/>
              <w:rPr>
                <w:sz w:val="24"/>
                <w:szCs w:val="24"/>
              </w:rPr>
            </w:pPr>
          </w:p>
        </w:tc>
      </w:tr>
      <w:tr w:rsidR="00F60694" w:rsidRPr="00230DD4" w14:paraId="1122F36A" w14:textId="77777777" w:rsidTr="002F5C0A">
        <w:trPr>
          <w:trHeight w:val="293"/>
        </w:trPr>
        <w:tc>
          <w:tcPr>
            <w:tcW w:w="5000" w:type="pct"/>
          </w:tcPr>
          <w:p w14:paraId="5813F821" w14:textId="0C45EAD3" w:rsidR="00F60694" w:rsidRPr="00F60694" w:rsidRDefault="00F60694" w:rsidP="005F0588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F60694" w:rsidRPr="00230DD4" w14:paraId="44CEFB96" w14:textId="77777777" w:rsidTr="002F5C0A">
        <w:trPr>
          <w:trHeight w:val="293"/>
        </w:trPr>
        <w:tc>
          <w:tcPr>
            <w:tcW w:w="5000" w:type="pct"/>
          </w:tcPr>
          <w:p w14:paraId="04E0F2CB" w14:textId="714E5F97" w:rsidR="00F60694" w:rsidRPr="00F60694" w:rsidRDefault="00F60694" w:rsidP="005F0588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</w:p>
        </w:tc>
      </w:tr>
      <w:tr w:rsidR="00F60694" w:rsidRPr="00230DD4" w14:paraId="4EA99787" w14:textId="77777777" w:rsidTr="002F5C0A">
        <w:trPr>
          <w:trHeight w:val="293"/>
        </w:trPr>
        <w:tc>
          <w:tcPr>
            <w:tcW w:w="5000" w:type="pct"/>
          </w:tcPr>
          <w:p w14:paraId="539678EA" w14:textId="66B613DF" w:rsidR="00F60694" w:rsidRPr="00F60694" w:rsidRDefault="00F60694" w:rsidP="005F0588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</w:p>
        </w:tc>
      </w:tr>
      <w:tr w:rsidR="00F60694" w:rsidRPr="00230DD4" w14:paraId="7F57A812" w14:textId="77777777" w:rsidTr="002F5C0A">
        <w:trPr>
          <w:trHeight w:val="293"/>
        </w:trPr>
        <w:tc>
          <w:tcPr>
            <w:tcW w:w="5000" w:type="pct"/>
          </w:tcPr>
          <w:p w14:paraId="5B26ECCF" w14:textId="72254121" w:rsidR="00F60694" w:rsidRPr="00F60694" w:rsidRDefault="00F60694" w:rsidP="005F0588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</w:p>
        </w:tc>
      </w:tr>
      <w:tr w:rsidR="00F60694" w:rsidRPr="00230DD4" w14:paraId="5165A2B3" w14:textId="77777777" w:rsidTr="002F5C0A">
        <w:trPr>
          <w:trHeight w:val="293"/>
        </w:trPr>
        <w:tc>
          <w:tcPr>
            <w:tcW w:w="5000" w:type="pct"/>
          </w:tcPr>
          <w:p w14:paraId="60D7C9CD" w14:textId="77777777" w:rsidR="00F60694" w:rsidRPr="000C257B" w:rsidRDefault="00F60694" w:rsidP="005F0588">
            <w:pPr>
              <w:jc w:val="both"/>
              <w:rPr>
                <w:sz w:val="24"/>
                <w:szCs w:val="24"/>
              </w:rPr>
            </w:pPr>
          </w:p>
        </w:tc>
      </w:tr>
    </w:tbl>
    <w:p w14:paraId="0C4D4D8A" w14:textId="51A8C128" w:rsidR="00F60694" w:rsidRDefault="00F60694" w:rsidP="00E677FE">
      <w:pPr>
        <w:spacing w:after="0"/>
        <w:rPr>
          <w:sz w:val="24"/>
          <w:szCs w:val="24"/>
        </w:rPr>
      </w:pPr>
    </w:p>
    <w:p w14:paraId="5206EF3A" w14:textId="77777777" w:rsidR="00C61191" w:rsidRPr="00230DD4" w:rsidRDefault="00C61191" w:rsidP="00E677FE">
      <w:pPr>
        <w:spacing w:after="0"/>
        <w:rPr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0C257B" w:rsidRPr="00230DD4" w14:paraId="1741ACF7" w14:textId="77777777" w:rsidTr="002F5C0A">
        <w:trPr>
          <w:trHeight w:val="293"/>
        </w:trPr>
        <w:tc>
          <w:tcPr>
            <w:tcW w:w="5000" w:type="pct"/>
          </w:tcPr>
          <w:p w14:paraId="3A061ADF" w14:textId="1C70092B" w:rsidR="000C257B" w:rsidRPr="00230DD4" w:rsidRDefault="000C257B" w:rsidP="005F05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Actividades planificadas</w:t>
            </w:r>
            <w:r w:rsidR="00F60694">
              <w:rPr>
                <w:sz w:val="24"/>
                <w:szCs w:val="24"/>
              </w:rPr>
              <w:t xml:space="preserve"> (</w:t>
            </w:r>
            <w:r w:rsidR="00CC18AD">
              <w:rPr>
                <w:sz w:val="24"/>
                <w:szCs w:val="24"/>
              </w:rPr>
              <w:t>relacionadas al tema del proyecto/c</w:t>
            </w:r>
            <w:r w:rsidR="00CC18AD" w:rsidRPr="00CC18AD">
              <w:rPr>
                <w:sz w:val="24"/>
                <w:szCs w:val="24"/>
              </w:rPr>
              <w:t>ómo va a lograr sus resultados</w:t>
            </w:r>
            <w:r w:rsidR="00F60694">
              <w:rPr>
                <w:sz w:val="24"/>
                <w:szCs w:val="24"/>
              </w:rPr>
              <w:t>)</w:t>
            </w:r>
          </w:p>
        </w:tc>
      </w:tr>
      <w:tr w:rsidR="000C257B" w:rsidRPr="00230DD4" w14:paraId="6EC37678" w14:textId="77777777" w:rsidTr="002F5C0A">
        <w:trPr>
          <w:trHeight w:val="293"/>
        </w:trPr>
        <w:tc>
          <w:tcPr>
            <w:tcW w:w="5000" w:type="pct"/>
          </w:tcPr>
          <w:p w14:paraId="4D952BF0" w14:textId="77777777" w:rsidR="000C257B" w:rsidRPr="00230DD4" w:rsidRDefault="000C257B" w:rsidP="005F0588">
            <w:pPr>
              <w:jc w:val="both"/>
              <w:rPr>
                <w:sz w:val="24"/>
                <w:szCs w:val="24"/>
              </w:rPr>
            </w:pPr>
          </w:p>
        </w:tc>
      </w:tr>
      <w:tr w:rsidR="000C257B" w:rsidRPr="00230DD4" w14:paraId="5ADD3FF7" w14:textId="77777777" w:rsidTr="002F5C0A">
        <w:trPr>
          <w:trHeight w:val="293"/>
        </w:trPr>
        <w:tc>
          <w:tcPr>
            <w:tcW w:w="5000" w:type="pct"/>
          </w:tcPr>
          <w:p w14:paraId="5BA4C317" w14:textId="77777777" w:rsidR="000C257B" w:rsidRPr="000C257B" w:rsidRDefault="000C257B" w:rsidP="00775B73">
            <w:pPr>
              <w:pStyle w:val="ListParagraph"/>
              <w:numPr>
                <w:ilvl w:val="0"/>
                <w:numId w:val="27"/>
              </w:numPr>
              <w:spacing w:line="1200" w:lineRule="auto"/>
              <w:jc w:val="both"/>
              <w:rPr>
                <w:sz w:val="24"/>
                <w:szCs w:val="24"/>
              </w:rPr>
            </w:pPr>
          </w:p>
        </w:tc>
      </w:tr>
      <w:tr w:rsidR="000C257B" w:rsidRPr="00230DD4" w14:paraId="165DEF26" w14:textId="77777777" w:rsidTr="002F5C0A">
        <w:trPr>
          <w:trHeight w:val="293"/>
        </w:trPr>
        <w:tc>
          <w:tcPr>
            <w:tcW w:w="5000" w:type="pct"/>
          </w:tcPr>
          <w:p w14:paraId="74EBD52C" w14:textId="77777777" w:rsidR="000C257B" w:rsidRPr="000C257B" w:rsidRDefault="000C257B" w:rsidP="00775B73">
            <w:pPr>
              <w:pStyle w:val="ListParagraph"/>
              <w:numPr>
                <w:ilvl w:val="0"/>
                <w:numId w:val="27"/>
              </w:numPr>
              <w:spacing w:line="1200" w:lineRule="auto"/>
              <w:jc w:val="both"/>
              <w:rPr>
                <w:sz w:val="24"/>
                <w:szCs w:val="24"/>
              </w:rPr>
            </w:pPr>
          </w:p>
        </w:tc>
      </w:tr>
      <w:tr w:rsidR="000C257B" w:rsidRPr="00230DD4" w14:paraId="688D1615" w14:textId="77777777" w:rsidTr="002F5C0A">
        <w:trPr>
          <w:trHeight w:val="293"/>
        </w:trPr>
        <w:tc>
          <w:tcPr>
            <w:tcW w:w="5000" w:type="pct"/>
          </w:tcPr>
          <w:p w14:paraId="2CAC4984" w14:textId="77777777" w:rsidR="000C257B" w:rsidRPr="000C257B" w:rsidRDefault="000C257B" w:rsidP="00775B73">
            <w:pPr>
              <w:pStyle w:val="ListParagraph"/>
              <w:numPr>
                <w:ilvl w:val="0"/>
                <w:numId w:val="27"/>
              </w:numPr>
              <w:spacing w:line="1200" w:lineRule="auto"/>
              <w:jc w:val="both"/>
              <w:rPr>
                <w:sz w:val="24"/>
                <w:szCs w:val="24"/>
              </w:rPr>
            </w:pPr>
          </w:p>
        </w:tc>
      </w:tr>
      <w:tr w:rsidR="000C257B" w:rsidRPr="00230DD4" w14:paraId="7B6AA3A4" w14:textId="77777777" w:rsidTr="002F5C0A">
        <w:trPr>
          <w:trHeight w:val="293"/>
        </w:trPr>
        <w:tc>
          <w:tcPr>
            <w:tcW w:w="5000" w:type="pct"/>
          </w:tcPr>
          <w:p w14:paraId="07950843" w14:textId="77777777" w:rsidR="000C257B" w:rsidRPr="000C257B" w:rsidRDefault="000C257B" w:rsidP="00775B73">
            <w:pPr>
              <w:pStyle w:val="ListParagraph"/>
              <w:numPr>
                <w:ilvl w:val="0"/>
                <w:numId w:val="27"/>
              </w:numPr>
              <w:spacing w:line="1200" w:lineRule="auto"/>
              <w:jc w:val="both"/>
              <w:rPr>
                <w:sz w:val="24"/>
                <w:szCs w:val="24"/>
              </w:rPr>
            </w:pPr>
          </w:p>
        </w:tc>
      </w:tr>
    </w:tbl>
    <w:p w14:paraId="444450D7" w14:textId="1940D1B9" w:rsidR="000952E9" w:rsidRDefault="000952E9" w:rsidP="00E677FE">
      <w:pPr>
        <w:spacing w:after="0"/>
        <w:rPr>
          <w:sz w:val="24"/>
          <w:szCs w:val="24"/>
        </w:rPr>
      </w:pPr>
    </w:p>
    <w:p w14:paraId="66BA62E6" w14:textId="02DA5CA9" w:rsidR="00F60694" w:rsidRDefault="00F60694" w:rsidP="00E677FE">
      <w:pPr>
        <w:spacing w:after="0"/>
        <w:rPr>
          <w:sz w:val="24"/>
          <w:szCs w:val="24"/>
        </w:rPr>
      </w:pPr>
    </w:p>
    <w:p w14:paraId="0E216AC8" w14:textId="330A34A7" w:rsidR="00D71273" w:rsidRDefault="00D71273" w:rsidP="00E677FE">
      <w:pPr>
        <w:spacing w:after="0"/>
        <w:rPr>
          <w:sz w:val="24"/>
          <w:szCs w:val="24"/>
        </w:rPr>
      </w:pPr>
    </w:p>
    <w:p w14:paraId="2992CBC7" w14:textId="77777777" w:rsidR="00D71273" w:rsidRDefault="00D71273" w:rsidP="00E677FE">
      <w:pPr>
        <w:spacing w:after="0"/>
        <w:rPr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F60694" w:rsidRPr="00230DD4" w14:paraId="10E87EE4" w14:textId="77777777" w:rsidTr="005F0588">
        <w:trPr>
          <w:trHeight w:val="293"/>
        </w:trPr>
        <w:tc>
          <w:tcPr>
            <w:tcW w:w="5000" w:type="pct"/>
          </w:tcPr>
          <w:p w14:paraId="3B99A8AB" w14:textId="2B181564" w:rsidR="00F60694" w:rsidRPr="00230DD4" w:rsidRDefault="00CC18AD" w:rsidP="005F05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Personal</w:t>
            </w:r>
            <w:r w:rsidR="00F60694">
              <w:rPr>
                <w:sz w:val="24"/>
                <w:szCs w:val="24"/>
              </w:rPr>
              <w:t>/dotación de personal</w:t>
            </w:r>
            <w:r>
              <w:rPr>
                <w:sz w:val="24"/>
                <w:szCs w:val="24"/>
              </w:rPr>
              <w:t xml:space="preserve"> (</w:t>
            </w:r>
            <w:r w:rsidRPr="00F60694">
              <w:rPr>
                <w:sz w:val="24"/>
                <w:szCs w:val="24"/>
              </w:rPr>
              <w:t>Quiénes son necesarios para llevar a cabo el trabajo</w:t>
            </w:r>
            <w:r>
              <w:rPr>
                <w:sz w:val="24"/>
                <w:szCs w:val="24"/>
              </w:rPr>
              <w:t>)</w:t>
            </w:r>
          </w:p>
        </w:tc>
      </w:tr>
      <w:tr w:rsidR="00F60694" w:rsidRPr="00230DD4" w14:paraId="5F983F81" w14:textId="77777777" w:rsidTr="005F0588">
        <w:trPr>
          <w:trHeight w:val="293"/>
        </w:trPr>
        <w:tc>
          <w:tcPr>
            <w:tcW w:w="5000" w:type="pct"/>
          </w:tcPr>
          <w:p w14:paraId="4258B157" w14:textId="77777777" w:rsidR="00F60694" w:rsidRPr="00230DD4" w:rsidRDefault="00F60694" w:rsidP="005F0588">
            <w:pPr>
              <w:jc w:val="both"/>
              <w:rPr>
                <w:sz w:val="24"/>
                <w:szCs w:val="24"/>
              </w:rPr>
            </w:pPr>
          </w:p>
        </w:tc>
      </w:tr>
      <w:tr w:rsidR="00F60694" w:rsidRPr="00230DD4" w14:paraId="346DE468" w14:textId="77777777" w:rsidTr="005F0588">
        <w:trPr>
          <w:trHeight w:val="293"/>
        </w:trPr>
        <w:tc>
          <w:tcPr>
            <w:tcW w:w="5000" w:type="pct"/>
          </w:tcPr>
          <w:p w14:paraId="6EC91D17" w14:textId="02ADB84B" w:rsidR="00F60694" w:rsidRPr="000C257B" w:rsidRDefault="00F60694" w:rsidP="005F0588">
            <w:pPr>
              <w:pStyle w:val="ListParagraph"/>
              <w:numPr>
                <w:ilvl w:val="0"/>
                <w:numId w:val="27"/>
              </w:numPr>
              <w:spacing w:line="1200" w:lineRule="auto"/>
              <w:jc w:val="both"/>
              <w:rPr>
                <w:sz w:val="24"/>
                <w:szCs w:val="24"/>
              </w:rPr>
            </w:pPr>
          </w:p>
        </w:tc>
      </w:tr>
      <w:tr w:rsidR="00F60694" w:rsidRPr="00230DD4" w14:paraId="12A092AE" w14:textId="77777777" w:rsidTr="005F0588">
        <w:trPr>
          <w:trHeight w:val="293"/>
        </w:trPr>
        <w:tc>
          <w:tcPr>
            <w:tcW w:w="5000" w:type="pct"/>
          </w:tcPr>
          <w:p w14:paraId="76E036BB" w14:textId="77777777" w:rsidR="00F60694" w:rsidRPr="000C257B" w:rsidRDefault="00F60694" w:rsidP="005F0588">
            <w:pPr>
              <w:pStyle w:val="ListParagraph"/>
              <w:numPr>
                <w:ilvl w:val="0"/>
                <w:numId w:val="27"/>
              </w:numPr>
              <w:spacing w:line="1200" w:lineRule="auto"/>
              <w:jc w:val="both"/>
              <w:rPr>
                <w:sz w:val="24"/>
                <w:szCs w:val="24"/>
              </w:rPr>
            </w:pPr>
          </w:p>
        </w:tc>
      </w:tr>
      <w:tr w:rsidR="00F60694" w:rsidRPr="00230DD4" w14:paraId="562FA292" w14:textId="77777777" w:rsidTr="005F0588">
        <w:trPr>
          <w:trHeight w:val="293"/>
        </w:trPr>
        <w:tc>
          <w:tcPr>
            <w:tcW w:w="5000" w:type="pct"/>
          </w:tcPr>
          <w:p w14:paraId="3527E2AC" w14:textId="77777777" w:rsidR="00F60694" w:rsidRPr="000C257B" w:rsidRDefault="00F60694" w:rsidP="005F0588">
            <w:pPr>
              <w:pStyle w:val="ListParagraph"/>
              <w:numPr>
                <w:ilvl w:val="0"/>
                <w:numId w:val="27"/>
              </w:numPr>
              <w:spacing w:line="1200" w:lineRule="auto"/>
              <w:jc w:val="both"/>
              <w:rPr>
                <w:sz w:val="24"/>
                <w:szCs w:val="24"/>
              </w:rPr>
            </w:pPr>
          </w:p>
        </w:tc>
      </w:tr>
      <w:tr w:rsidR="00F60694" w:rsidRPr="00230DD4" w14:paraId="5398FFB3" w14:textId="77777777" w:rsidTr="005F0588">
        <w:trPr>
          <w:trHeight w:val="293"/>
        </w:trPr>
        <w:tc>
          <w:tcPr>
            <w:tcW w:w="5000" w:type="pct"/>
          </w:tcPr>
          <w:p w14:paraId="7C7C9CD1" w14:textId="77777777" w:rsidR="00F60694" w:rsidRPr="000C257B" w:rsidRDefault="00F60694" w:rsidP="005F0588">
            <w:pPr>
              <w:pStyle w:val="ListParagraph"/>
              <w:numPr>
                <w:ilvl w:val="0"/>
                <w:numId w:val="27"/>
              </w:numPr>
              <w:spacing w:line="1200" w:lineRule="auto"/>
              <w:jc w:val="both"/>
              <w:rPr>
                <w:sz w:val="24"/>
                <w:szCs w:val="24"/>
              </w:rPr>
            </w:pPr>
          </w:p>
        </w:tc>
      </w:tr>
    </w:tbl>
    <w:p w14:paraId="62C10AD3" w14:textId="22C93CF6" w:rsidR="00F60694" w:rsidRDefault="00F60694" w:rsidP="00E677FE">
      <w:pPr>
        <w:spacing w:after="0"/>
        <w:rPr>
          <w:sz w:val="24"/>
          <w:szCs w:val="24"/>
        </w:rPr>
      </w:pPr>
    </w:p>
    <w:p w14:paraId="1D3469F5" w14:textId="7ED1A581" w:rsidR="00F60694" w:rsidRDefault="00F60694" w:rsidP="00E677FE">
      <w:pPr>
        <w:spacing w:after="0"/>
        <w:rPr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CC18AD" w:rsidRPr="00230DD4" w14:paraId="66811D5E" w14:textId="77777777" w:rsidTr="005F0588">
        <w:trPr>
          <w:trHeight w:val="293"/>
        </w:trPr>
        <w:tc>
          <w:tcPr>
            <w:tcW w:w="5000" w:type="pct"/>
          </w:tcPr>
          <w:p w14:paraId="28E7FA7C" w14:textId="50EA07E2" w:rsidR="00CC18AD" w:rsidRPr="00230DD4" w:rsidRDefault="00CC18AD" w:rsidP="005F05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Evaluación del trabajo en curso (</w:t>
            </w:r>
            <w:r w:rsidRPr="00F60694">
              <w:rPr>
                <w:sz w:val="24"/>
                <w:szCs w:val="24"/>
              </w:rPr>
              <w:t>Cómo sabrá cómo lo está haciendo</w:t>
            </w:r>
            <w:r>
              <w:rPr>
                <w:sz w:val="24"/>
                <w:szCs w:val="24"/>
              </w:rPr>
              <w:t>)</w:t>
            </w:r>
          </w:p>
        </w:tc>
      </w:tr>
      <w:tr w:rsidR="00CC18AD" w:rsidRPr="00230DD4" w14:paraId="683505EE" w14:textId="77777777" w:rsidTr="005F0588">
        <w:trPr>
          <w:trHeight w:val="293"/>
        </w:trPr>
        <w:tc>
          <w:tcPr>
            <w:tcW w:w="5000" w:type="pct"/>
          </w:tcPr>
          <w:p w14:paraId="02509371" w14:textId="77777777" w:rsidR="00CC18AD" w:rsidRPr="00230DD4" w:rsidRDefault="00CC18AD" w:rsidP="005F0588">
            <w:pPr>
              <w:jc w:val="both"/>
              <w:rPr>
                <w:sz w:val="24"/>
                <w:szCs w:val="24"/>
              </w:rPr>
            </w:pPr>
          </w:p>
        </w:tc>
      </w:tr>
      <w:tr w:rsidR="00CC18AD" w:rsidRPr="00230DD4" w14:paraId="6106EF1F" w14:textId="77777777" w:rsidTr="005F0588">
        <w:trPr>
          <w:trHeight w:val="293"/>
        </w:trPr>
        <w:tc>
          <w:tcPr>
            <w:tcW w:w="5000" w:type="pct"/>
          </w:tcPr>
          <w:p w14:paraId="553157EC" w14:textId="2BFC6EE8" w:rsidR="00CC18AD" w:rsidRPr="000C257B" w:rsidRDefault="00CC18AD" w:rsidP="005F0588">
            <w:pPr>
              <w:pStyle w:val="ListParagraph"/>
              <w:numPr>
                <w:ilvl w:val="0"/>
                <w:numId w:val="27"/>
              </w:numPr>
              <w:spacing w:line="1200" w:lineRule="auto"/>
              <w:jc w:val="both"/>
              <w:rPr>
                <w:sz w:val="24"/>
                <w:szCs w:val="24"/>
              </w:rPr>
            </w:pPr>
          </w:p>
        </w:tc>
      </w:tr>
      <w:tr w:rsidR="00CC18AD" w:rsidRPr="00230DD4" w14:paraId="271F01A3" w14:textId="77777777" w:rsidTr="005F0588">
        <w:trPr>
          <w:trHeight w:val="293"/>
        </w:trPr>
        <w:tc>
          <w:tcPr>
            <w:tcW w:w="5000" w:type="pct"/>
          </w:tcPr>
          <w:p w14:paraId="621051CD" w14:textId="77777777" w:rsidR="00CC18AD" w:rsidRPr="000C257B" w:rsidRDefault="00CC18AD" w:rsidP="005F0588">
            <w:pPr>
              <w:pStyle w:val="ListParagraph"/>
              <w:numPr>
                <w:ilvl w:val="0"/>
                <w:numId w:val="27"/>
              </w:numPr>
              <w:spacing w:line="1200" w:lineRule="auto"/>
              <w:jc w:val="both"/>
              <w:rPr>
                <w:sz w:val="24"/>
                <w:szCs w:val="24"/>
              </w:rPr>
            </w:pPr>
          </w:p>
        </w:tc>
      </w:tr>
      <w:tr w:rsidR="00CC18AD" w:rsidRPr="00230DD4" w14:paraId="56DFE54C" w14:textId="77777777" w:rsidTr="005F0588">
        <w:trPr>
          <w:trHeight w:val="293"/>
        </w:trPr>
        <w:tc>
          <w:tcPr>
            <w:tcW w:w="5000" w:type="pct"/>
          </w:tcPr>
          <w:p w14:paraId="6B8E8DB9" w14:textId="77777777" w:rsidR="00CC18AD" w:rsidRPr="000C257B" w:rsidRDefault="00CC18AD" w:rsidP="005F0588">
            <w:pPr>
              <w:pStyle w:val="ListParagraph"/>
              <w:numPr>
                <w:ilvl w:val="0"/>
                <w:numId w:val="27"/>
              </w:numPr>
              <w:spacing w:line="1200" w:lineRule="auto"/>
              <w:jc w:val="both"/>
              <w:rPr>
                <w:sz w:val="24"/>
                <w:szCs w:val="24"/>
              </w:rPr>
            </w:pPr>
          </w:p>
        </w:tc>
      </w:tr>
      <w:tr w:rsidR="00CC18AD" w:rsidRPr="00230DD4" w14:paraId="795E3BD8" w14:textId="77777777" w:rsidTr="005F0588">
        <w:trPr>
          <w:trHeight w:val="293"/>
        </w:trPr>
        <w:tc>
          <w:tcPr>
            <w:tcW w:w="5000" w:type="pct"/>
          </w:tcPr>
          <w:p w14:paraId="754F2C2A" w14:textId="77777777" w:rsidR="00CC18AD" w:rsidRPr="000C257B" w:rsidRDefault="00CC18AD" w:rsidP="005F0588">
            <w:pPr>
              <w:pStyle w:val="ListParagraph"/>
              <w:numPr>
                <w:ilvl w:val="0"/>
                <w:numId w:val="27"/>
              </w:numPr>
              <w:spacing w:line="1200" w:lineRule="auto"/>
              <w:jc w:val="both"/>
              <w:rPr>
                <w:sz w:val="24"/>
                <w:szCs w:val="24"/>
              </w:rPr>
            </w:pPr>
          </w:p>
        </w:tc>
      </w:tr>
    </w:tbl>
    <w:p w14:paraId="4BC74D55" w14:textId="6F1459C9" w:rsidR="00F60694" w:rsidRDefault="00F60694" w:rsidP="00E677FE">
      <w:pPr>
        <w:spacing w:after="0"/>
        <w:rPr>
          <w:sz w:val="24"/>
          <w:szCs w:val="24"/>
        </w:rPr>
      </w:pPr>
    </w:p>
    <w:p w14:paraId="7AC56C6D" w14:textId="77777777" w:rsidR="00C61191" w:rsidRDefault="00C61191" w:rsidP="00E677FE">
      <w:pPr>
        <w:spacing w:after="0"/>
        <w:rPr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CC18AD" w:rsidRPr="00230DD4" w14:paraId="2FBCE44C" w14:textId="77777777" w:rsidTr="002F5C0A">
        <w:trPr>
          <w:trHeight w:val="293"/>
        </w:trPr>
        <w:tc>
          <w:tcPr>
            <w:tcW w:w="5000" w:type="pct"/>
          </w:tcPr>
          <w:p w14:paraId="183B2310" w14:textId="25F84042" w:rsidR="00CC18AD" w:rsidRPr="00230DD4" w:rsidRDefault="00CC18AD" w:rsidP="005F05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Sostenibilidad del proyecto (</w:t>
            </w:r>
            <w:r w:rsidRPr="00F60694">
              <w:rPr>
                <w:sz w:val="24"/>
                <w:szCs w:val="24"/>
              </w:rPr>
              <w:t>Cómo mantendrá el proyecto después de la duración de la subvención</w:t>
            </w:r>
            <w:r>
              <w:rPr>
                <w:sz w:val="24"/>
                <w:szCs w:val="24"/>
              </w:rPr>
              <w:t>)</w:t>
            </w:r>
          </w:p>
        </w:tc>
      </w:tr>
      <w:tr w:rsidR="00CC18AD" w:rsidRPr="00230DD4" w14:paraId="138129C9" w14:textId="77777777" w:rsidTr="002F5C0A">
        <w:trPr>
          <w:trHeight w:val="293"/>
        </w:trPr>
        <w:tc>
          <w:tcPr>
            <w:tcW w:w="5000" w:type="pct"/>
          </w:tcPr>
          <w:p w14:paraId="7C8EF605" w14:textId="77777777" w:rsidR="00CC18AD" w:rsidRPr="00230DD4" w:rsidRDefault="00CC18AD" w:rsidP="005F0588">
            <w:pPr>
              <w:jc w:val="both"/>
              <w:rPr>
                <w:sz w:val="24"/>
                <w:szCs w:val="24"/>
              </w:rPr>
            </w:pPr>
          </w:p>
        </w:tc>
      </w:tr>
      <w:tr w:rsidR="00CC18AD" w:rsidRPr="00230DD4" w14:paraId="1948C0A3" w14:textId="77777777" w:rsidTr="002F5C0A">
        <w:trPr>
          <w:trHeight w:val="293"/>
        </w:trPr>
        <w:tc>
          <w:tcPr>
            <w:tcW w:w="5000" w:type="pct"/>
          </w:tcPr>
          <w:p w14:paraId="5D2CC32F" w14:textId="77777777" w:rsidR="00CC18AD" w:rsidRPr="000C257B" w:rsidRDefault="00CC18AD" w:rsidP="005F0588">
            <w:pPr>
              <w:pStyle w:val="ListParagraph"/>
              <w:numPr>
                <w:ilvl w:val="0"/>
                <w:numId w:val="27"/>
              </w:numPr>
              <w:spacing w:line="1200" w:lineRule="auto"/>
              <w:jc w:val="both"/>
              <w:rPr>
                <w:sz w:val="24"/>
                <w:szCs w:val="24"/>
              </w:rPr>
            </w:pPr>
          </w:p>
        </w:tc>
      </w:tr>
      <w:tr w:rsidR="00CC18AD" w:rsidRPr="00230DD4" w14:paraId="4B95E8B6" w14:textId="77777777" w:rsidTr="002F5C0A">
        <w:trPr>
          <w:trHeight w:val="293"/>
        </w:trPr>
        <w:tc>
          <w:tcPr>
            <w:tcW w:w="5000" w:type="pct"/>
          </w:tcPr>
          <w:p w14:paraId="1712E989" w14:textId="77777777" w:rsidR="00CC18AD" w:rsidRPr="000C257B" w:rsidRDefault="00CC18AD" w:rsidP="005F0588">
            <w:pPr>
              <w:pStyle w:val="ListParagraph"/>
              <w:numPr>
                <w:ilvl w:val="0"/>
                <w:numId w:val="27"/>
              </w:numPr>
              <w:spacing w:line="1200" w:lineRule="auto"/>
              <w:jc w:val="both"/>
              <w:rPr>
                <w:sz w:val="24"/>
                <w:szCs w:val="24"/>
              </w:rPr>
            </w:pPr>
          </w:p>
        </w:tc>
      </w:tr>
      <w:tr w:rsidR="00CC18AD" w:rsidRPr="00230DD4" w14:paraId="0C25DEFD" w14:textId="77777777" w:rsidTr="002F5C0A">
        <w:trPr>
          <w:trHeight w:val="293"/>
        </w:trPr>
        <w:tc>
          <w:tcPr>
            <w:tcW w:w="5000" w:type="pct"/>
          </w:tcPr>
          <w:p w14:paraId="510D73F2" w14:textId="77777777" w:rsidR="00CC18AD" w:rsidRPr="000C257B" w:rsidRDefault="00CC18AD" w:rsidP="005F0588">
            <w:pPr>
              <w:pStyle w:val="ListParagraph"/>
              <w:numPr>
                <w:ilvl w:val="0"/>
                <w:numId w:val="27"/>
              </w:numPr>
              <w:spacing w:line="1200" w:lineRule="auto"/>
              <w:jc w:val="both"/>
              <w:rPr>
                <w:sz w:val="24"/>
                <w:szCs w:val="24"/>
              </w:rPr>
            </w:pPr>
          </w:p>
        </w:tc>
      </w:tr>
      <w:tr w:rsidR="00CC18AD" w:rsidRPr="00230DD4" w14:paraId="5C8CEFDA" w14:textId="77777777" w:rsidTr="002F5C0A">
        <w:trPr>
          <w:trHeight w:val="293"/>
        </w:trPr>
        <w:tc>
          <w:tcPr>
            <w:tcW w:w="5000" w:type="pct"/>
          </w:tcPr>
          <w:p w14:paraId="46C05BC2" w14:textId="77777777" w:rsidR="00CC18AD" w:rsidRPr="000C257B" w:rsidRDefault="00CC18AD" w:rsidP="005F0588">
            <w:pPr>
              <w:pStyle w:val="ListParagraph"/>
              <w:numPr>
                <w:ilvl w:val="0"/>
                <w:numId w:val="27"/>
              </w:numPr>
              <w:spacing w:line="1200" w:lineRule="auto"/>
              <w:jc w:val="both"/>
              <w:rPr>
                <w:sz w:val="24"/>
                <w:szCs w:val="24"/>
              </w:rPr>
            </w:pPr>
          </w:p>
        </w:tc>
      </w:tr>
    </w:tbl>
    <w:p w14:paraId="58623C9D" w14:textId="4BBC459A" w:rsidR="00F60694" w:rsidRDefault="00F60694" w:rsidP="00E677FE">
      <w:pPr>
        <w:spacing w:after="0"/>
        <w:rPr>
          <w:sz w:val="24"/>
          <w:szCs w:val="24"/>
        </w:rPr>
      </w:pPr>
    </w:p>
    <w:p w14:paraId="10C6F45F" w14:textId="77777777" w:rsidR="00F60694" w:rsidRDefault="00F60694" w:rsidP="00E677FE">
      <w:pPr>
        <w:spacing w:after="0"/>
        <w:rPr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0C257B" w:rsidRPr="00230DD4" w14:paraId="2B1A1C76" w14:textId="77777777" w:rsidTr="00D71273">
        <w:trPr>
          <w:trHeight w:val="630"/>
        </w:trPr>
        <w:tc>
          <w:tcPr>
            <w:tcW w:w="5000" w:type="pct"/>
          </w:tcPr>
          <w:p w14:paraId="0BD9518C" w14:textId="28DA29FB" w:rsidR="000C69BC" w:rsidRPr="00230DD4" w:rsidRDefault="000C257B" w:rsidP="002F5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Presupuesto de las actividades planificadas </w:t>
            </w:r>
            <w:r w:rsidRPr="00775B73">
              <w:rPr>
                <w:sz w:val="24"/>
                <w:szCs w:val="24"/>
              </w:rPr>
              <w:t>(</w:t>
            </w:r>
            <w:r w:rsidRPr="00775B73"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t>no debe sobrepasar el techo de las subvenciones</w:t>
            </w:r>
            <w:r w:rsidR="000C69BC"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2F5C0A"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2F5C0A">
              <w:rPr>
                <w:sz w:val="24"/>
                <w:szCs w:val="24"/>
              </w:rPr>
              <w:t xml:space="preserve"> Para establecer la partida financiera se necesitarán eso elementos en la propuesta</w:t>
            </w:r>
          </w:p>
        </w:tc>
      </w:tr>
      <w:tr w:rsidR="000C69BC" w:rsidRPr="00230DD4" w14:paraId="7CCCB5C1" w14:textId="77777777" w:rsidTr="000C69BC">
        <w:trPr>
          <w:trHeight w:val="293"/>
        </w:trPr>
        <w:tc>
          <w:tcPr>
            <w:tcW w:w="5000" w:type="pct"/>
          </w:tcPr>
          <w:p w14:paraId="23C2A1FA" w14:textId="33AE48CC" w:rsidR="000C69BC" w:rsidRPr="00230DD4" w:rsidRDefault="000C69BC" w:rsidP="005F0588">
            <w:pPr>
              <w:jc w:val="both"/>
              <w:rPr>
                <w:sz w:val="24"/>
                <w:szCs w:val="24"/>
              </w:rPr>
            </w:pPr>
          </w:p>
        </w:tc>
      </w:tr>
      <w:tr w:rsidR="000C257B" w:rsidRPr="00230DD4" w14:paraId="5AD0D884" w14:textId="77777777" w:rsidTr="005F0588">
        <w:trPr>
          <w:trHeight w:val="293"/>
        </w:trPr>
        <w:tc>
          <w:tcPr>
            <w:tcW w:w="5000" w:type="pct"/>
          </w:tcPr>
          <w:p w14:paraId="5465A752" w14:textId="2CBF7D84" w:rsidR="000C257B" w:rsidRPr="00775B73" w:rsidRDefault="002F5C0A" w:rsidP="002F5C0A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rPr>
                <w:sz w:val="24"/>
                <w:szCs w:val="24"/>
              </w:rPr>
            </w:pPr>
            <w:r w:rsidRPr="00CA0EF2">
              <w:rPr>
                <w:sz w:val="24"/>
                <w:szCs w:val="24"/>
                <w:lang w:val="es-419"/>
              </w:rPr>
              <w:t>Una cuenta de resultados del proyecto que contiene facturas de compra necesarias para su negocio (compra de bienes, alquiler de locales, la remuneración de sus empleados, gastos financieros)</w:t>
            </w:r>
          </w:p>
        </w:tc>
      </w:tr>
      <w:tr w:rsidR="000C257B" w:rsidRPr="00230DD4" w14:paraId="77C13FD9" w14:textId="77777777" w:rsidTr="005F0588">
        <w:trPr>
          <w:trHeight w:val="293"/>
        </w:trPr>
        <w:tc>
          <w:tcPr>
            <w:tcW w:w="5000" w:type="pct"/>
          </w:tcPr>
          <w:p w14:paraId="190F3718" w14:textId="0E692F24" w:rsidR="000C257B" w:rsidRPr="00775B73" w:rsidRDefault="002F5C0A" w:rsidP="002F5C0A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rPr>
                <w:sz w:val="24"/>
                <w:szCs w:val="24"/>
              </w:rPr>
            </w:pPr>
            <w:r w:rsidRPr="00CA0EF2">
              <w:rPr>
                <w:sz w:val="24"/>
                <w:szCs w:val="24"/>
                <w:lang w:val="es-419"/>
              </w:rPr>
              <w:lastRenderedPageBreak/>
              <w:t>Un balance provisional (Contiene todos los activos (inversiones, existencias, títulos de crédito, efectivo, etc.) y todos los pasivos (capital social, reservas, deudas financieras, deudas con proveedores, deudas fiscales y sociales, etc.)</w:t>
            </w:r>
          </w:p>
        </w:tc>
      </w:tr>
      <w:tr w:rsidR="000C257B" w:rsidRPr="00230DD4" w14:paraId="6F7ED3D8" w14:textId="77777777" w:rsidTr="005F0588">
        <w:trPr>
          <w:trHeight w:val="293"/>
        </w:trPr>
        <w:tc>
          <w:tcPr>
            <w:tcW w:w="5000" w:type="pct"/>
          </w:tcPr>
          <w:p w14:paraId="4BBB6782" w14:textId="2D286EBF" w:rsidR="000C257B" w:rsidRPr="00775B73" w:rsidRDefault="002F5C0A" w:rsidP="002F5C0A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rPr>
                <w:sz w:val="24"/>
                <w:szCs w:val="24"/>
              </w:rPr>
            </w:pPr>
            <w:r w:rsidRPr="00CA0EF2">
              <w:rPr>
                <w:sz w:val="24"/>
                <w:szCs w:val="24"/>
                <w:lang w:val="es-419"/>
              </w:rPr>
              <w:t>Un plan de financiación (El plan de financiación debe resumir las necesidades (inversiones futuras, reembolsos de préstamos, necesidades de capital circulante) y los recursos de la empresa (aportación de capital, préstamo suscrito y capacidad de autofinanciación)</w:t>
            </w:r>
          </w:p>
        </w:tc>
      </w:tr>
      <w:tr w:rsidR="000C257B" w:rsidRPr="00230DD4" w14:paraId="4E721A82" w14:textId="77777777" w:rsidTr="005F0588">
        <w:trPr>
          <w:trHeight w:val="293"/>
        </w:trPr>
        <w:tc>
          <w:tcPr>
            <w:tcW w:w="5000" w:type="pct"/>
          </w:tcPr>
          <w:p w14:paraId="208CAA2C" w14:textId="77777777" w:rsidR="002F5C0A" w:rsidRPr="00CA0EF2" w:rsidRDefault="002F5C0A" w:rsidP="002F5C0A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rPr>
                <w:sz w:val="24"/>
                <w:szCs w:val="24"/>
                <w:lang w:val="es-419"/>
              </w:rPr>
            </w:pPr>
            <w:r w:rsidRPr="00CA0EF2">
              <w:rPr>
                <w:sz w:val="24"/>
                <w:szCs w:val="24"/>
                <w:lang w:val="es-419"/>
              </w:rPr>
              <w:t>Un presupuesto de tesorería (El estado de tesorería se establece mes a mes. Incluye todos los ingresos y desembolsos de efectivo de la empresa)</w:t>
            </w:r>
          </w:p>
          <w:p w14:paraId="6F91FBB4" w14:textId="032D5C59" w:rsidR="000C257B" w:rsidRPr="00775B73" w:rsidRDefault="002F5C0A" w:rsidP="002F5C0A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CA0EF2">
              <w:rPr>
                <w:sz w:val="24"/>
                <w:szCs w:val="24"/>
                <w:lang w:val="es-419"/>
              </w:rPr>
              <w:t>Indicadores financieros (Flujo de caja de las operaciones, necesidad de capital circulante</w:t>
            </w:r>
          </w:p>
        </w:tc>
      </w:tr>
    </w:tbl>
    <w:p w14:paraId="6B4B2838" w14:textId="77777777" w:rsidR="009D15CF" w:rsidRDefault="009D15CF" w:rsidP="00E677FE">
      <w:pPr>
        <w:spacing w:after="0"/>
        <w:rPr>
          <w:sz w:val="24"/>
          <w:szCs w:val="24"/>
        </w:rPr>
      </w:pPr>
    </w:p>
    <w:p w14:paraId="429250B0" w14:textId="022E4343" w:rsidR="00D71273" w:rsidRDefault="00D71273" w:rsidP="00E677FE">
      <w:pPr>
        <w:spacing w:after="0"/>
        <w:rPr>
          <w:sz w:val="24"/>
          <w:szCs w:val="24"/>
        </w:rPr>
      </w:pPr>
    </w:p>
    <w:sectPr w:rsidR="00D71273" w:rsidSect="00721F61"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E8DE99" w14:textId="77777777" w:rsidR="005C0BE3" w:rsidRDefault="005C0BE3" w:rsidP="00650259">
      <w:pPr>
        <w:spacing w:after="0" w:line="240" w:lineRule="auto"/>
      </w:pPr>
      <w:r>
        <w:separator/>
      </w:r>
    </w:p>
  </w:endnote>
  <w:endnote w:type="continuationSeparator" w:id="0">
    <w:p w14:paraId="21AD1687" w14:textId="77777777" w:rsidR="005C0BE3" w:rsidRDefault="005C0BE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2D6C6F-4911-4B0F-AE5B-517C8BDE37A4}"/>
    <w:embedBold r:id="rId2" w:fontKey="{CDA45BEB-D977-43DA-8631-666A1205D6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B38E550-FA12-4696-A68B-0E86A43374C8}"/>
    <w:embedBold r:id="rId4" w:fontKey="{6A8A016D-BDE9-423C-9A59-64F03B97106E}"/>
    <w:embedItalic r:id="rId5" w:fontKey="{10507F6B-5210-4F3B-991B-50036D3548D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4B56721-6014-4BD0-9A4E-1D748730762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37988B5D-9071-4927-B330-F6A55F06C4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EE5636" w14:textId="77777777" w:rsidR="005C0BE3" w:rsidRDefault="005C0BE3" w:rsidP="00650259">
      <w:pPr>
        <w:spacing w:after="0" w:line="240" w:lineRule="auto"/>
      </w:pPr>
      <w:r>
        <w:separator/>
      </w:r>
    </w:p>
  </w:footnote>
  <w:footnote w:type="continuationSeparator" w:id="0">
    <w:p w14:paraId="3B568D40" w14:textId="77777777" w:rsidR="005C0BE3" w:rsidRDefault="005C0BE3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C62B1"/>
    <w:multiLevelType w:val="hybridMultilevel"/>
    <w:tmpl w:val="CB423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1F5B288B"/>
    <w:multiLevelType w:val="hybridMultilevel"/>
    <w:tmpl w:val="DD1E7F90"/>
    <w:lvl w:ilvl="0" w:tplc="43883B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7272FC6"/>
    <w:multiLevelType w:val="hybridMultilevel"/>
    <w:tmpl w:val="F4F4F31E"/>
    <w:lvl w:ilvl="0" w:tplc="8B1087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B2BD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DA6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5035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0CD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B68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C45A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4C35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004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7AF285F"/>
    <w:multiLevelType w:val="hybridMultilevel"/>
    <w:tmpl w:val="75720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F6730EA"/>
    <w:multiLevelType w:val="hybridMultilevel"/>
    <w:tmpl w:val="3CCE0B12"/>
    <w:lvl w:ilvl="0" w:tplc="941C8BF2">
      <w:numFmt w:val="bullet"/>
      <w:lvlText w:val="-"/>
      <w:lvlJc w:val="left"/>
      <w:pPr>
        <w:ind w:left="79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324F39FB"/>
    <w:multiLevelType w:val="hybridMultilevel"/>
    <w:tmpl w:val="F9F4B6A2"/>
    <w:lvl w:ilvl="0" w:tplc="E794AB7E">
      <w:start w:val="1"/>
      <w:numFmt w:val="bullet"/>
      <w:lvlText w:val=""/>
      <w:lvlJc w:val="left"/>
      <w:pPr>
        <w:ind w:left="14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90221BD"/>
    <w:multiLevelType w:val="hybridMultilevel"/>
    <w:tmpl w:val="2CBC8328"/>
    <w:lvl w:ilvl="0" w:tplc="E794AB7E">
      <w:start w:val="1"/>
      <w:numFmt w:val="bullet"/>
      <w:lvlText w:val="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AB1A7E"/>
    <w:multiLevelType w:val="hybridMultilevel"/>
    <w:tmpl w:val="09EAC43E"/>
    <w:lvl w:ilvl="0" w:tplc="941C8B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DD3D58"/>
    <w:multiLevelType w:val="hybridMultilevel"/>
    <w:tmpl w:val="28EA010A"/>
    <w:lvl w:ilvl="0" w:tplc="04090001">
      <w:start w:val="1"/>
      <w:numFmt w:val="bullet"/>
      <w:lvlText w:val=""/>
      <w:lvlJc w:val="left"/>
      <w:pPr>
        <w:ind w:left="80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9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0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804" w:hanging="360"/>
      </w:pPr>
      <w:rPr>
        <w:rFonts w:ascii="Wingdings" w:hAnsi="Wingdings" w:hint="default"/>
      </w:r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24"/>
  </w:num>
  <w:num w:numId="4">
    <w:abstractNumId w:val="18"/>
  </w:num>
  <w:num w:numId="5">
    <w:abstractNumId w:val="19"/>
  </w:num>
  <w:num w:numId="6">
    <w:abstractNumId w:val="28"/>
  </w:num>
  <w:num w:numId="7">
    <w:abstractNumId w:val="12"/>
  </w:num>
  <w:num w:numId="8">
    <w:abstractNumId w:val="16"/>
  </w:num>
  <w:num w:numId="9">
    <w:abstractNumId w:val="26"/>
  </w:num>
  <w:num w:numId="10">
    <w:abstractNumId w:val="2"/>
  </w:num>
  <w:num w:numId="11">
    <w:abstractNumId w:val="9"/>
  </w:num>
  <w:num w:numId="12">
    <w:abstractNumId w:val="1"/>
  </w:num>
  <w:num w:numId="13">
    <w:abstractNumId w:val="3"/>
  </w:num>
  <w:num w:numId="14">
    <w:abstractNumId w:val="15"/>
  </w:num>
  <w:num w:numId="15">
    <w:abstractNumId w:val="14"/>
  </w:num>
  <w:num w:numId="16">
    <w:abstractNumId w:val="25"/>
  </w:num>
  <w:num w:numId="17">
    <w:abstractNumId w:val="5"/>
  </w:num>
  <w:num w:numId="18">
    <w:abstractNumId w:val="30"/>
  </w:num>
  <w:num w:numId="19">
    <w:abstractNumId w:val="27"/>
  </w:num>
  <w:num w:numId="20">
    <w:abstractNumId w:val="22"/>
  </w:num>
  <w:num w:numId="21">
    <w:abstractNumId w:val="29"/>
  </w:num>
  <w:num w:numId="22">
    <w:abstractNumId w:val="8"/>
  </w:num>
  <w:num w:numId="23">
    <w:abstractNumId w:val="23"/>
  </w:num>
  <w:num w:numId="24">
    <w:abstractNumId w:val="7"/>
  </w:num>
  <w:num w:numId="25">
    <w:abstractNumId w:val="10"/>
  </w:num>
  <w:num w:numId="26">
    <w:abstractNumId w:val="21"/>
  </w:num>
  <w:num w:numId="27">
    <w:abstractNumId w:val="0"/>
  </w:num>
  <w:num w:numId="28">
    <w:abstractNumId w:val="6"/>
  </w:num>
  <w:num w:numId="29">
    <w:abstractNumId w:val="4"/>
  </w:num>
  <w:num w:numId="30">
    <w:abstractNumId w:val="11"/>
  </w:num>
  <w:num w:numId="31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108"/>
    <w:rsid w:val="00052382"/>
    <w:rsid w:val="0006568A"/>
    <w:rsid w:val="00076F0F"/>
    <w:rsid w:val="00084253"/>
    <w:rsid w:val="000952E9"/>
    <w:rsid w:val="000A2D5A"/>
    <w:rsid w:val="000A3497"/>
    <w:rsid w:val="000C257B"/>
    <w:rsid w:val="000C40BE"/>
    <w:rsid w:val="000C69BC"/>
    <w:rsid w:val="000D1F49"/>
    <w:rsid w:val="000F71EF"/>
    <w:rsid w:val="001242D8"/>
    <w:rsid w:val="001727CA"/>
    <w:rsid w:val="001A235A"/>
    <w:rsid w:val="001C4A3D"/>
    <w:rsid w:val="001F03C2"/>
    <w:rsid w:val="002132C6"/>
    <w:rsid w:val="00230DD4"/>
    <w:rsid w:val="002462F3"/>
    <w:rsid w:val="002A0A81"/>
    <w:rsid w:val="002C1F76"/>
    <w:rsid w:val="002C56E6"/>
    <w:rsid w:val="002F27C2"/>
    <w:rsid w:val="002F5C0A"/>
    <w:rsid w:val="00305BB1"/>
    <w:rsid w:val="00335565"/>
    <w:rsid w:val="00346DE2"/>
    <w:rsid w:val="003532BB"/>
    <w:rsid w:val="00361E11"/>
    <w:rsid w:val="003B4744"/>
    <w:rsid w:val="003F0847"/>
    <w:rsid w:val="003F34F2"/>
    <w:rsid w:val="003F6826"/>
    <w:rsid w:val="0040090B"/>
    <w:rsid w:val="0046302A"/>
    <w:rsid w:val="00487D2D"/>
    <w:rsid w:val="004C59FA"/>
    <w:rsid w:val="004D5D62"/>
    <w:rsid w:val="005112D0"/>
    <w:rsid w:val="00577E06"/>
    <w:rsid w:val="005A3BF7"/>
    <w:rsid w:val="005A7F56"/>
    <w:rsid w:val="005C0BE3"/>
    <w:rsid w:val="005F2035"/>
    <w:rsid w:val="005F7990"/>
    <w:rsid w:val="0063739C"/>
    <w:rsid w:val="00650259"/>
    <w:rsid w:val="00673821"/>
    <w:rsid w:val="006E629B"/>
    <w:rsid w:val="007004DB"/>
    <w:rsid w:val="00707108"/>
    <w:rsid w:val="00720288"/>
    <w:rsid w:val="0072036A"/>
    <w:rsid w:val="00721F61"/>
    <w:rsid w:val="00731F26"/>
    <w:rsid w:val="00760D65"/>
    <w:rsid w:val="00770F25"/>
    <w:rsid w:val="00775B73"/>
    <w:rsid w:val="007A35A8"/>
    <w:rsid w:val="007A4D45"/>
    <w:rsid w:val="007B0A85"/>
    <w:rsid w:val="007C6A52"/>
    <w:rsid w:val="008200BC"/>
    <w:rsid w:val="0082043E"/>
    <w:rsid w:val="008C11D5"/>
    <w:rsid w:val="008E203A"/>
    <w:rsid w:val="0091229C"/>
    <w:rsid w:val="009176CE"/>
    <w:rsid w:val="00940E73"/>
    <w:rsid w:val="009524CD"/>
    <w:rsid w:val="0098597D"/>
    <w:rsid w:val="009B2200"/>
    <w:rsid w:val="009D15CF"/>
    <w:rsid w:val="009D4905"/>
    <w:rsid w:val="009F619A"/>
    <w:rsid w:val="009F6DDE"/>
    <w:rsid w:val="00A07415"/>
    <w:rsid w:val="00A370A8"/>
    <w:rsid w:val="00A56221"/>
    <w:rsid w:val="00A65D5E"/>
    <w:rsid w:val="00AE6E99"/>
    <w:rsid w:val="00B25CE8"/>
    <w:rsid w:val="00B35062"/>
    <w:rsid w:val="00BB4CF3"/>
    <w:rsid w:val="00BD4753"/>
    <w:rsid w:val="00BD5CB1"/>
    <w:rsid w:val="00BE62EE"/>
    <w:rsid w:val="00C003BA"/>
    <w:rsid w:val="00C23D2C"/>
    <w:rsid w:val="00C4066E"/>
    <w:rsid w:val="00C44587"/>
    <w:rsid w:val="00C46878"/>
    <w:rsid w:val="00C61191"/>
    <w:rsid w:val="00C717DE"/>
    <w:rsid w:val="00CA0EF2"/>
    <w:rsid w:val="00CB4A51"/>
    <w:rsid w:val="00CC18AD"/>
    <w:rsid w:val="00CC5D75"/>
    <w:rsid w:val="00CD4532"/>
    <w:rsid w:val="00CD47B0"/>
    <w:rsid w:val="00CE6104"/>
    <w:rsid w:val="00CE7918"/>
    <w:rsid w:val="00D0590E"/>
    <w:rsid w:val="00D16163"/>
    <w:rsid w:val="00D27C15"/>
    <w:rsid w:val="00D71273"/>
    <w:rsid w:val="00DB0486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46911"/>
    <w:rsid w:val="00F60694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D603E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qFormat/>
    <w:rsid w:val="00305B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06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0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6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13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13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2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ngo%20Juan\AppData\Roaming\Microsoft\Plantillas\Formulario%20de%20voluntariad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D6F705-FB52-4AA5-A74D-BE127FF08F0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voluntariado</Template>
  <TotalTime>0</TotalTime>
  <Pages>5</Pages>
  <Words>524</Words>
  <Characters>2615</Characters>
  <Application>Microsoft Office Word</Application>
  <DocSecurity>0</DocSecurity>
  <Lines>56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2021-07-12T06:57:00Z</dcterms:created>
  <dcterms:modified xsi:type="dcterms:W3CDTF">2021-07-18T08:52:00Z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